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38524E21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/0</w:t>
      </w:r>
      <w:r w:rsidR="00A3242A" w:rsidRPr="00A3242A">
        <w:rPr>
          <w:rFonts w:ascii="Arial" w:eastAsia="Times" w:hAnsi="Arial" w:cs="Arial"/>
          <w:b/>
          <w:sz w:val="24"/>
          <w:szCs w:val="24"/>
          <w:lang w:eastAsia="ar-SA"/>
        </w:rPr>
        <w:t>16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539B15EB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F00EF7" w:rsidRPr="00A3242A">
        <w:rPr>
          <w:rFonts w:ascii="Arial" w:eastAsia="MS PGothic" w:hAnsi="Arial" w:cs="Arial"/>
          <w:sz w:val="24"/>
          <w:szCs w:val="24"/>
        </w:rPr>
        <w:t>0</w:t>
      </w:r>
      <w:r w:rsidR="00A3242A" w:rsidRPr="00A3242A">
        <w:rPr>
          <w:rFonts w:ascii="Arial" w:eastAsia="MS PGothic" w:hAnsi="Arial" w:cs="Arial"/>
          <w:sz w:val="24"/>
          <w:szCs w:val="24"/>
        </w:rPr>
        <w:t>6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proofErr w:type="gramStart"/>
      <w:r w:rsidR="00A3242A" w:rsidRPr="00A3242A">
        <w:rPr>
          <w:rFonts w:ascii="Arial" w:eastAsia="MS PGothic" w:hAnsi="Arial" w:cs="Arial"/>
          <w:sz w:val="24"/>
          <w:szCs w:val="24"/>
        </w:rPr>
        <w:t>Noviembre</w:t>
      </w:r>
      <w:proofErr w:type="gramEnd"/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6621C8" w:rsidRPr="00A3242A">
        <w:rPr>
          <w:rFonts w:ascii="Arial" w:eastAsia="MS PGothic" w:hAnsi="Arial" w:cs="Arial"/>
          <w:sz w:val="24"/>
          <w:szCs w:val="24"/>
        </w:rPr>
        <w:t>5</w:t>
      </w:r>
    </w:p>
    <w:p w14:paraId="28649681" w14:textId="0073AA95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proofErr w:type="gramStart"/>
      <w:r w:rsidR="00A3242A" w:rsidRPr="00A3242A">
        <w:rPr>
          <w:rFonts w:ascii="Arial" w:eastAsia="Arial Unicode MS" w:hAnsi="Arial" w:cs="Arial"/>
          <w:b/>
          <w:sz w:val="24"/>
          <w:szCs w:val="24"/>
          <w:u w:val="single"/>
        </w:rPr>
        <w:t>Octubre</w:t>
      </w:r>
      <w:proofErr w:type="gramEnd"/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5D59FA" w:rsidRPr="00A3242A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C.c.p</w:t>
      </w:r>
      <w:proofErr w:type="spellEnd"/>
      <w:r w:rsidRPr="00A3242A">
        <w:rPr>
          <w:rFonts w:ascii="Arial" w:eastAsia="MS PGothic" w:hAnsi="Arial" w:cs="Arial"/>
          <w:sz w:val="24"/>
          <w:szCs w:val="24"/>
          <w:lang w:val="en-US"/>
        </w:rPr>
        <w:t xml:space="preserve">. 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Archivo</w:t>
      </w:r>
      <w:proofErr w:type="spellEnd"/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ngzs</w:t>
      </w:r>
      <w:proofErr w:type="spellEnd"/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D4178" w14:textId="77777777" w:rsidR="00D244C6" w:rsidRDefault="00D244C6" w:rsidP="008E0914">
      <w:pPr>
        <w:spacing w:after="0" w:line="240" w:lineRule="auto"/>
      </w:pPr>
      <w:r>
        <w:separator/>
      </w:r>
    </w:p>
  </w:endnote>
  <w:endnote w:type="continuationSeparator" w:id="0">
    <w:p w14:paraId="0E67D5E9" w14:textId="77777777" w:rsidR="00D244C6" w:rsidRDefault="00D244C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52473" w14:textId="77777777" w:rsidR="00D244C6" w:rsidRDefault="00D244C6" w:rsidP="008E0914">
      <w:pPr>
        <w:spacing w:after="0" w:line="240" w:lineRule="auto"/>
      </w:pPr>
      <w:r>
        <w:separator/>
      </w:r>
    </w:p>
  </w:footnote>
  <w:footnote w:type="continuationSeparator" w:id="0">
    <w:p w14:paraId="29F6BC20" w14:textId="77777777" w:rsidR="00D244C6" w:rsidRDefault="00D244C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A64A0"/>
    <w:rsid w:val="000B6D17"/>
    <w:rsid w:val="000D699E"/>
    <w:rsid w:val="000E2061"/>
    <w:rsid w:val="00101CA7"/>
    <w:rsid w:val="00111BEA"/>
    <w:rsid w:val="001C5503"/>
    <w:rsid w:val="002326C3"/>
    <w:rsid w:val="002658A6"/>
    <w:rsid w:val="00292DB9"/>
    <w:rsid w:val="00295CE5"/>
    <w:rsid w:val="002A0C66"/>
    <w:rsid w:val="004B542B"/>
    <w:rsid w:val="00507DA6"/>
    <w:rsid w:val="005B591D"/>
    <w:rsid w:val="005D59FA"/>
    <w:rsid w:val="005E2204"/>
    <w:rsid w:val="006359FB"/>
    <w:rsid w:val="006621C8"/>
    <w:rsid w:val="00682DE3"/>
    <w:rsid w:val="006F532C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3242A"/>
    <w:rsid w:val="00AA360F"/>
    <w:rsid w:val="00AC4802"/>
    <w:rsid w:val="00AC56FE"/>
    <w:rsid w:val="00B267D0"/>
    <w:rsid w:val="00B91155"/>
    <w:rsid w:val="00BC07A3"/>
    <w:rsid w:val="00C10E21"/>
    <w:rsid w:val="00C2548B"/>
    <w:rsid w:val="00C66E5A"/>
    <w:rsid w:val="00CA2058"/>
    <w:rsid w:val="00CB1E04"/>
    <w:rsid w:val="00D12D64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205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2025-05-15T16:27:00Z</cp:lastPrinted>
  <dcterms:created xsi:type="dcterms:W3CDTF">2025-11-06T17:44:00Z</dcterms:created>
  <dcterms:modified xsi:type="dcterms:W3CDTF">2025-11-06T17:44:00Z</dcterms:modified>
</cp:coreProperties>
</file>