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318ED95A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0</w:t>
      </w:r>
      <w:r w:rsidR="00360346">
        <w:rPr>
          <w:rFonts w:ascii="Arial" w:eastAsia="Times" w:hAnsi="Arial" w:cs="Arial"/>
          <w:b/>
          <w:sz w:val="24"/>
          <w:szCs w:val="24"/>
          <w:lang w:eastAsia="ar-SA"/>
        </w:rPr>
        <w:t>15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/2026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3C3D2842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F00EF7" w:rsidRPr="00A3242A">
        <w:rPr>
          <w:rFonts w:ascii="Arial" w:eastAsia="MS PGothic" w:hAnsi="Arial" w:cs="Arial"/>
          <w:sz w:val="24"/>
          <w:szCs w:val="24"/>
        </w:rPr>
        <w:t>0</w:t>
      </w:r>
      <w:r w:rsidR="00360346">
        <w:rPr>
          <w:rFonts w:ascii="Arial" w:eastAsia="MS PGothic" w:hAnsi="Arial" w:cs="Arial"/>
          <w:sz w:val="24"/>
          <w:szCs w:val="24"/>
        </w:rPr>
        <w:t>4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proofErr w:type="gramStart"/>
      <w:r w:rsidR="00360346">
        <w:rPr>
          <w:rFonts w:ascii="Arial" w:eastAsia="MS PGothic" w:hAnsi="Arial" w:cs="Arial"/>
          <w:sz w:val="24"/>
          <w:szCs w:val="24"/>
        </w:rPr>
        <w:t>Marzo</w:t>
      </w:r>
      <w:proofErr w:type="gramEnd"/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D141F1">
        <w:rPr>
          <w:rFonts w:ascii="Arial" w:eastAsia="MS PGothic" w:hAnsi="Arial" w:cs="Arial"/>
          <w:sz w:val="24"/>
          <w:szCs w:val="24"/>
        </w:rPr>
        <w:t>6</w:t>
      </w:r>
    </w:p>
    <w:p w14:paraId="28649681" w14:textId="03E7FADB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r w:rsidR="00360346">
        <w:rPr>
          <w:rFonts w:ascii="Arial" w:eastAsia="Arial Unicode MS" w:hAnsi="Arial" w:cs="Arial"/>
          <w:b/>
          <w:sz w:val="24"/>
          <w:szCs w:val="24"/>
          <w:u w:val="single"/>
        </w:rPr>
        <w:t>Febrero</w:t>
      </w:r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79780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C.c.p</w:t>
      </w:r>
      <w:proofErr w:type="spellEnd"/>
      <w:r w:rsidRPr="00A3242A">
        <w:rPr>
          <w:rFonts w:ascii="Arial" w:eastAsia="MS PGothic" w:hAnsi="Arial" w:cs="Arial"/>
          <w:sz w:val="24"/>
          <w:szCs w:val="24"/>
          <w:lang w:val="en-US"/>
        </w:rPr>
        <w:t xml:space="preserve">. 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Archivo</w:t>
      </w:r>
      <w:proofErr w:type="spellEnd"/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ngzs</w:t>
      </w:r>
      <w:proofErr w:type="spellEnd"/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DB348" w14:textId="77777777" w:rsidR="000D79E0" w:rsidRDefault="000D79E0" w:rsidP="008E0914">
      <w:pPr>
        <w:spacing w:after="0" w:line="240" w:lineRule="auto"/>
      </w:pPr>
      <w:r>
        <w:separator/>
      </w:r>
    </w:p>
  </w:endnote>
  <w:endnote w:type="continuationSeparator" w:id="0">
    <w:p w14:paraId="540BF3B1" w14:textId="77777777" w:rsidR="000D79E0" w:rsidRDefault="000D79E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A059C" w14:textId="77777777" w:rsidR="000D79E0" w:rsidRDefault="000D79E0" w:rsidP="008E0914">
      <w:pPr>
        <w:spacing w:after="0" w:line="240" w:lineRule="auto"/>
      </w:pPr>
      <w:r>
        <w:separator/>
      </w:r>
    </w:p>
  </w:footnote>
  <w:footnote w:type="continuationSeparator" w:id="0">
    <w:p w14:paraId="2C90D9F3" w14:textId="77777777" w:rsidR="000D79E0" w:rsidRDefault="000D79E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A64A0"/>
    <w:rsid w:val="000B6D17"/>
    <w:rsid w:val="000D699E"/>
    <w:rsid w:val="000D79E0"/>
    <w:rsid w:val="000E2061"/>
    <w:rsid w:val="00101CA7"/>
    <w:rsid w:val="00111BEA"/>
    <w:rsid w:val="001C5503"/>
    <w:rsid w:val="002326C3"/>
    <w:rsid w:val="002658A6"/>
    <w:rsid w:val="00292DB9"/>
    <w:rsid w:val="00295CE5"/>
    <w:rsid w:val="002A0C66"/>
    <w:rsid w:val="00360346"/>
    <w:rsid w:val="0045543F"/>
    <w:rsid w:val="004B542B"/>
    <w:rsid w:val="004B7D77"/>
    <w:rsid w:val="00507DA6"/>
    <w:rsid w:val="00572937"/>
    <w:rsid w:val="005B591D"/>
    <w:rsid w:val="005D59FA"/>
    <w:rsid w:val="005E2204"/>
    <w:rsid w:val="006359FB"/>
    <w:rsid w:val="006621C8"/>
    <w:rsid w:val="00682DE3"/>
    <w:rsid w:val="006F532C"/>
    <w:rsid w:val="0079780F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02987"/>
    <w:rsid w:val="00A3242A"/>
    <w:rsid w:val="00A91507"/>
    <w:rsid w:val="00AA360F"/>
    <w:rsid w:val="00AC4802"/>
    <w:rsid w:val="00AC56FE"/>
    <w:rsid w:val="00AC7FAE"/>
    <w:rsid w:val="00B267D0"/>
    <w:rsid w:val="00B91155"/>
    <w:rsid w:val="00BC07A3"/>
    <w:rsid w:val="00BE68AB"/>
    <w:rsid w:val="00C10E21"/>
    <w:rsid w:val="00C2548B"/>
    <w:rsid w:val="00C66E5A"/>
    <w:rsid w:val="00CA2058"/>
    <w:rsid w:val="00CB1E04"/>
    <w:rsid w:val="00D12D64"/>
    <w:rsid w:val="00D141F1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205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2025-05-15T16:27:00Z</cp:lastPrinted>
  <dcterms:created xsi:type="dcterms:W3CDTF">2026-03-04T17:04:00Z</dcterms:created>
  <dcterms:modified xsi:type="dcterms:W3CDTF">2026-03-04T17:04:00Z</dcterms:modified>
</cp:coreProperties>
</file>