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022B91C9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9B6BF3">
        <w:rPr>
          <w:rFonts w:ascii="Arial" w:eastAsia="Calibri" w:hAnsi="Arial" w:cs="Arial"/>
          <w:b/>
          <w:sz w:val="24"/>
          <w:szCs w:val="24"/>
        </w:rPr>
        <w:t>17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43023942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Directora De La Unidad De Transparencia</w:t>
      </w:r>
    </w:p>
    <w:p w14:paraId="52A65A8B" w14:textId="14C2EC46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De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De Los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738A44B5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9B6BF3">
        <w:rPr>
          <w:rFonts w:ascii="Arial" w:eastAsia="MS PGothic" w:hAnsi="Arial" w:cs="Arial"/>
          <w:sz w:val="24"/>
          <w:szCs w:val="24"/>
        </w:rPr>
        <w:t>6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9B6BF3">
        <w:rPr>
          <w:rFonts w:ascii="Arial" w:eastAsia="MS PGothic" w:hAnsi="Arial" w:cs="Arial"/>
          <w:sz w:val="24"/>
          <w:szCs w:val="24"/>
        </w:rPr>
        <w:t>Noviembre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D32E8E" w:rsidRPr="009B6BF3">
        <w:rPr>
          <w:rFonts w:ascii="Arial" w:eastAsia="MS PGothic" w:hAnsi="Arial" w:cs="Arial"/>
          <w:sz w:val="24"/>
          <w:szCs w:val="24"/>
        </w:rPr>
        <w:t>5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5808B301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proofErr w:type="gramStart"/>
      <w:r w:rsidR="009B6BF3">
        <w:rPr>
          <w:rFonts w:ascii="Arial" w:eastAsia="Calibri" w:hAnsi="Arial" w:cs="Arial"/>
          <w:b/>
          <w:sz w:val="24"/>
          <w:szCs w:val="24"/>
          <w:u w:val="single"/>
        </w:rPr>
        <w:t>Octubre</w:t>
      </w:r>
      <w:proofErr w:type="gramEnd"/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17C1" w14:textId="77777777" w:rsidR="00850BE0" w:rsidRDefault="00850BE0" w:rsidP="008E0914">
      <w:pPr>
        <w:spacing w:after="0" w:line="240" w:lineRule="auto"/>
      </w:pPr>
      <w:r>
        <w:separator/>
      </w:r>
    </w:p>
  </w:endnote>
  <w:endnote w:type="continuationSeparator" w:id="0">
    <w:p w14:paraId="708D2DB5" w14:textId="77777777" w:rsidR="00850BE0" w:rsidRDefault="00850B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F5591" w14:textId="77777777" w:rsidR="00850BE0" w:rsidRDefault="00850BE0" w:rsidP="008E0914">
      <w:pPr>
        <w:spacing w:after="0" w:line="240" w:lineRule="auto"/>
      </w:pPr>
      <w:r>
        <w:separator/>
      </w:r>
    </w:p>
  </w:footnote>
  <w:footnote w:type="continuationSeparator" w:id="0">
    <w:p w14:paraId="63758EAB" w14:textId="77777777" w:rsidR="00850BE0" w:rsidRDefault="00850B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E64C9"/>
    <w:rsid w:val="00101CA7"/>
    <w:rsid w:val="00101E14"/>
    <w:rsid w:val="001052AA"/>
    <w:rsid w:val="001B7FAD"/>
    <w:rsid w:val="00216FE8"/>
    <w:rsid w:val="00254401"/>
    <w:rsid w:val="00292DB9"/>
    <w:rsid w:val="002C57D3"/>
    <w:rsid w:val="00313CA5"/>
    <w:rsid w:val="003374D0"/>
    <w:rsid w:val="003673E3"/>
    <w:rsid w:val="00374817"/>
    <w:rsid w:val="003A6504"/>
    <w:rsid w:val="003F65A9"/>
    <w:rsid w:val="0041127E"/>
    <w:rsid w:val="004B542B"/>
    <w:rsid w:val="00507DA6"/>
    <w:rsid w:val="005205E2"/>
    <w:rsid w:val="005A3151"/>
    <w:rsid w:val="005C5989"/>
    <w:rsid w:val="005E2204"/>
    <w:rsid w:val="00610941"/>
    <w:rsid w:val="00650F0A"/>
    <w:rsid w:val="0071258A"/>
    <w:rsid w:val="007226D8"/>
    <w:rsid w:val="00726870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67D0"/>
    <w:rsid w:val="00B4568F"/>
    <w:rsid w:val="00BE2ECD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2025-11-06T17:46:00Z</dcterms:created>
  <dcterms:modified xsi:type="dcterms:W3CDTF">2025-11-06T17:46:00Z</dcterms:modified>
</cp:coreProperties>
</file>