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6756E92C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366CA9">
        <w:rPr>
          <w:rFonts w:ascii="Arial" w:eastAsia="Calibri" w:hAnsi="Arial" w:cs="Arial"/>
          <w:b/>
          <w:sz w:val="24"/>
          <w:szCs w:val="24"/>
        </w:rPr>
        <w:t>45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567AB02A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050965">
        <w:rPr>
          <w:rFonts w:ascii="Arial" w:eastAsia="MS PGothic" w:hAnsi="Arial" w:cs="Arial"/>
          <w:sz w:val="24"/>
          <w:szCs w:val="24"/>
        </w:rPr>
        <w:t>5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r w:rsidR="00050965">
        <w:rPr>
          <w:rFonts w:ascii="Arial" w:eastAsia="MS PGothic" w:hAnsi="Arial" w:cs="Arial"/>
          <w:sz w:val="24"/>
          <w:szCs w:val="24"/>
        </w:rPr>
        <w:t>Enero</w:t>
      </w:r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050965">
        <w:rPr>
          <w:rFonts w:ascii="Arial" w:eastAsia="MS PGothic" w:hAnsi="Arial" w:cs="Arial"/>
          <w:sz w:val="24"/>
          <w:szCs w:val="24"/>
        </w:rPr>
        <w:t>6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2F8958B8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r w:rsidR="00050965">
        <w:rPr>
          <w:rFonts w:ascii="Arial" w:eastAsia="Calibri" w:hAnsi="Arial" w:cs="Arial"/>
          <w:b/>
          <w:sz w:val="24"/>
          <w:szCs w:val="24"/>
          <w:u w:val="single"/>
        </w:rPr>
        <w:t>Diciembre</w:t>
      </w:r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C.c.p. Archivo</w:t>
      </w:r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HMI/ngzs</w:t>
      </w:r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017C1" w14:textId="77777777" w:rsidR="00850BE0" w:rsidRDefault="00850BE0" w:rsidP="008E0914">
      <w:pPr>
        <w:spacing w:after="0" w:line="240" w:lineRule="auto"/>
      </w:pPr>
      <w:r>
        <w:separator/>
      </w:r>
    </w:p>
  </w:endnote>
  <w:endnote w:type="continuationSeparator" w:id="0">
    <w:p w14:paraId="708D2DB5" w14:textId="77777777" w:rsidR="00850BE0" w:rsidRDefault="00850BE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F5591" w14:textId="77777777" w:rsidR="00850BE0" w:rsidRDefault="00850BE0" w:rsidP="008E0914">
      <w:pPr>
        <w:spacing w:after="0" w:line="240" w:lineRule="auto"/>
      </w:pPr>
      <w:r>
        <w:separator/>
      </w:r>
    </w:p>
  </w:footnote>
  <w:footnote w:type="continuationSeparator" w:id="0">
    <w:p w14:paraId="63758EAB" w14:textId="77777777" w:rsidR="00850BE0" w:rsidRDefault="00850BE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50965"/>
    <w:rsid w:val="000E64C9"/>
    <w:rsid w:val="00101CA7"/>
    <w:rsid w:val="00101E14"/>
    <w:rsid w:val="001052AA"/>
    <w:rsid w:val="001B7FAD"/>
    <w:rsid w:val="00216FE8"/>
    <w:rsid w:val="00254401"/>
    <w:rsid w:val="00292DB9"/>
    <w:rsid w:val="002C453D"/>
    <w:rsid w:val="002C57D3"/>
    <w:rsid w:val="00313CA5"/>
    <w:rsid w:val="003374D0"/>
    <w:rsid w:val="00366CA9"/>
    <w:rsid w:val="003673E3"/>
    <w:rsid w:val="00374817"/>
    <w:rsid w:val="003A6504"/>
    <w:rsid w:val="003F65A9"/>
    <w:rsid w:val="0041127E"/>
    <w:rsid w:val="004B542B"/>
    <w:rsid w:val="00507DA6"/>
    <w:rsid w:val="005205E2"/>
    <w:rsid w:val="00572937"/>
    <w:rsid w:val="005A3151"/>
    <w:rsid w:val="005C5989"/>
    <w:rsid w:val="005E2204"/>
    <w:rsid w:val="00610941"/>
    <w:rsid w:val="00650F0A"/>
    <w:rsid w:val="0071258A"/>
    <w:rsid w:val="007226D8"/>
    <w:rsid w:val="00726870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B0196B"/>
    <w:rsid w:val="00B06A47"/>
    <w:rsid w:val="00B267D0"/>
    <w:rsid w:val="00B4568F"/>
    <w:rsid w:val="00BE2ECD"/>
    <w:rsid w:val="00BF0F44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206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2025-05-15T16:28:00Z</cp:lastPrinted>
  <dcterms:created xsi:type="dcterms:W3CDTF">2026-01-05T18:41:00Z</dcterms:created>
  <dcterms:modified xsi:type="dcterms:W3CDTF">2026-01-05T19:22:00Z</dcterms:modified>
</cp:coreProperties>
</file>