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AAA21" w14:textId="77777777" w:rsidR="00F2123C" w:rsidRPr="00203D6C" w:rsidRDefault="00F2123C">
      <w:pPr>
        <w:rPr>
          <w:sz w:val="24"/>
          <w:szCs w:val="24"/>
        </w:rPr>
      </w:pPr>
    </w:p>
    <w:p w14:paraId="4A2D73E7" w14:textId="77777777" w:rsidR="00AA360F" w:rsidRPr="00203D6C" w:rsidRDefault="00AA360F">
      <w:pPr>
        <w:rPr>
          <w:sz w:val="24"/>
          <w:szCs w:val="24"/>
        </w:rPr>
      </w:pPr>
    </w:p>
    <w:p w14:paraId="4CC43C6F" w14:textId="77777777" w:rsidR="00AA360F" w:rsidRPr="00203D6C" w:rsidRDefault="00AA360F">
      <w:pPr>
        <w:rPr>
          <w:sz w:val="24"/>
          <w:szCs w:val="24"/>
        </w:rPr>
      </w:pPr>
    </w:p>
    <w:p w14:paraId="1F4F4E29" w14:textId="77777777" w:rsidR="00AA360F" w:rsidRPr="00203D6C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69418467" w14:textId="46FE377D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Hacienda Municipal</w:t>
      </w:r>
    </w:p>
    <w:p w14:paraId="118140B5" w14:textId="3974AE50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Asunto: Información</w:t>
      </w:r>
      <w:r w:rsidR="00FA166A" w:rsidRPr="00203D6C">
        <w:rPr>
          <w:rFonts w:ascii="Arial" w:hAnsi="Arial" w:cs="Arial"/>
          <w:b/>
          <w:sz w:val="24"/>
          <w:szCs w:val="24"/>
        </w:rPr>
        <w:t>/</w:t>
      </w:r>
      <w:r w:rsidR="0071345C">
        <w:rPr>
          <w:rFonts w:ascii="Arial" w:hAnsi="Arial" w:cs="Arial"/>
          <w:b/>
          <w:sz w:val="24"/>
          <w:szCs w:val="24"/>
        </w:rPr>
        <w:t>0</w:t>
      </w:r>
      <w:r w:rsidR="00A401BF">
        <w:rPr>
          <w:rFonts w:ascii="Arial" w:hAnsi="Arial" w:cs="Arial"/>
          <w:b/>
          <w:sz w:val="24"/>
          <w:szCs w:val="24"/>
        </w:rPr>
        <w:t>05/2026</w:t>
      </w:r>
    </w:p>
    <w:p w14:paraId="269C18B4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4D6C66AA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52AB6737" w14:textId="151F4BCB" w:rsidR="00F8072D" w:rsidRPr="00203D6C" w:rsidRDefault="00D849DC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Mtra</w:t>
      </w:r>
      <w:r w:rsidR="00A059E9" w:rsidRPr="00203D6C">
        <w:rPr>
          <w:bCs w:val="0"/>
          <w:sz w:val="24"/>
          <w:szCs w:val="24"/>
        </w:rPr>
        <w:t>. Mónica Alejandra Hernández Ochoa</w:t>
      </w:r>
    </w:p>
    <w:p w14:paraId="14A3928F" w14:textId="2ABB0807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Encargada de la Dirección de la Unidad</w:t>
      </w:r>
    </w:p>
    <w:p w14:paraId="623A28CD" w14:textId="53D2835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de Transparencia y Buenas Prácticas</w:t>
      </w:r>
    </w:p>
    <w:p w14:paraId="6C3C2ACB" w14:textId="4B28E86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Presente:</w:t>
      </w:r>
    </w:p>
    <w:p w14:paraId="5B42A448" w14:textId="4BF10272" w:rsidR="00F8072D" w:rsidRPr="00203D6C" w:rsidRDefault="00A059E9" w:rsidP="00F8072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203D6C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6A545C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D72EB84" w14:textId="6CB553F8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D370CA" w:rsidRPr="00203D6C">
        <w:rPr>
          <w:rFonts w:ascii="Arial" w:eastAsia="Arial Unicode MS" w:hAnsi="Arial" w:cs="Arial"/>
          <w:sz w:val="24"/>
          <w:szCs w:val="24"/>
        </w:rPr>
        <w:t>de los Me</w:t>
      </w:r>
      <w:r w:rsidR="00433695" w:rsidRPr="00203D6C">
        <w:rPr>
          <w:rFonts w:ascii="Arial" w:eastAsia="Arial Unicode MS" w:hAnsi="Arial" w:cs="Arial"/>
          <w:sz w:val="24"/>
          <w:szCs w:val="24"/>
        </w:rPr>
        <w:t>mbri</w:t>
      </w:r>
      <w:r w:rsidR="005365E0" w:rsidRPr="00203D6C">
        <w:rPr>
          <w:rFonts w:ascii="Arial" w:eastAsia="Arial Unicode MS" w:hAnsi="Arial" w:cs="Arial"/>
          <w:sz w:val="24"/>
          <w:szCs w:val="24"/>
        </w:rPr>
        <w:t xml:space="preserve">llos, Jalisco, a </w:t>
      </w:r>
      <w:r w:rsidR="00A401BF">
        <w:rPr>
          <w:rFonts w:ascii="Arial" w:eastAsia="Arial Unicode MS" w:hAnsi="Arial" w:cs="Arial"/>
          <w:sz w:val="24"/>
          <w:szCs w:val="24"/>
        </w:rPr>
        <w:t>6</w:t>
      </w:r>
      <w:r w:rsidR="00314FAB" w:rsidRPr="00203D6C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A401BF">
        <w:rPr>
          <w:rFonts w:ascii="Arial" w:eastAsia="Arial Unicode MS" w:hAnsi="Arial" w:cs="Arial"/>
          <w:sz w:val="24"/>
          <w:szCs w:val="24"/>
        </w:rPr>
        <w:t>Febrero</w:t>
      </w:r>
      <w:proofErr w:type="gramEnd"/>
      <w:r w:rsidR="00400FB9" w:rsidRPr="00203D6C">
        <w:rPr>
          <w:rFonts w:ascii="Arial" w:eastAsia="Arial Unicode MS" w:hAnsi="Arial" w:cs="Arial"/>
          <w:sz w:val="24"/>
          <w:szCs w:val="24"/>
        </w:rPr>
        <w:t xml:space="preserve"> del 202</w:t>
      </w:r>
      <w:r w:rsidR="00E45BD8">
        <w:rPr>
          <w:rFonts w:ascii="Arial" w:eastAsia="Arial Unicode MS" w:hAnsi="Arial" w:cs="Arial"/>
          <w:sz w:val="24"/>
          <w:szCs w:val="24"/>
        </w:rPr>
        <w:t>6</w:t>
      </w:r>
    </w:p>
    <w:p w14:paraId="2CC1E2F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52D30E4" w14:textId="7C571312" w:rsidR="00F8072D" w:rsidRPr="00203D6C" w:rsidRDefault="00F8072D" w:rsidP="00A059E9">
      <w:pPr>
        <w:jc w:val="both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</w:t>
      </w:r>
      <w:r w:rsidRPr="00203D6C">
        <w:rPr>
          <w:rFonts w:ascii="Arial" w:eastAsia="Arial Unicode MS" w:hAnsi="Arial" w:cs="Arial"/>
          <w:b/>
          <w:sz w:val="24"/>
          <w:szCs w:val="24"/>
        </w:rPr>
        <w:t>que no se han recibido donativos en especie o económicos a personas físicas o morale</w:t>
      </w:r>
      <w:r w:rsidR="007E3706" w:rsidRPr="00203D6C">
        <w:rPr>
          <w:rFonts w:ascii="Arial" w:eastAsia="Arial Unicode MS" w:hAnsi="Arial" w:cs="Arial"/>
          <w:b/>
          <w:sz w:val="24"/>
          <w:szCs w:val="24"/>
        </w:rPr>
        <w:t>s</w:t>
      </w:r>
      <w:r w:rsidR="00192C82" w:rsidRPr="00203D6C">
        <w:rPr>
          <w:rFonts w:ascii="Arial" w:eastAsia="Arial Unicode MS" w:hAnsi="Arial" w:cs="Arial"/>
          <w:b/>
          <w:sz w:val="24"/>
          <w:szCs w:val="24"/>
        </w:rPr>
        <w:t xml:space="preserve"> durante el mes de 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 xml:space="preserve">Enero </w:t>
      </w:r>
      <w:r w:rsidR="00E31942" w:rsidRPr="00203D6C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203D6C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203D6C">
        <w:rPr>
          <w:rFonts w:ascii="Arial" w:eastAsia="Arial Unicode MS" w:hAnsi="Arial" w:cs="Arial"/>
          <w:sz w:val="24"/>
          <w:szCs w:val="24"/>
        </w:rPr>
        <w:t>.</w:t>
      </w:r>
    </w:p>
    <w:p w14:paraId="334E65B3" w14:textId="77777777" w:rsidR="00A059E9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514226DD" w14:textId="2652031E" w:rsidR="00F8072D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71D9CC91" w14:textId="77777777" w:rsidR="00F8072D" w:rsidRPr="00203D6C" w:rsidRDefault="00F8072D" w:rsidP="00F8072D">
      <w:pPr>
        <w:rPr>
          <w:rFonts w:ascii="Arial" w:eastAsia="Arial Unicode MS" w:hAnsi="Arial" w:cs="Arial"/>
          <w:b/>
          <w:sz w:val="24"/>
          <w:szCs w:val="24"/>
        </w:rPr>
      </w:pPr>
    </w:p>
    <w:p w14:paraId="4B89C02D" w14:textId="664BDC37" w:rsidR="00F8072D" w:rsidRPr="00203D6C" w:rsidRDefault="00A059E9" w:rsidP="00A059E9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</w:t>
      </w:r>
      <w:r w:rsidR="00F8072D" w:rsidRPr="00203D6C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E9E4E98" w14:textId="0A322E15" w:rsidR="00F8072D" w:rsidRPr="00203D6C" w:rsidRDefault="00203D6C" w:rsidP="00F8072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3FDE48B5" w14:textId="77777777" w:rsidR="00F8072D" w:rsidRPr="00203D6C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4"/>
          <w:szCs w:val="24"/>
        </w:rPr>
      </w:pPr>
    </w:p>
    <w:p w14:paraId="46774E4E" w14:textId="77777777" w:rsidR="00203D6C" w:rsidRPr="00203D6C" w:rsidRDefault="00203D6C" w:rsidP="00A059E9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44C23FE7" w14:textId="0B945172" w:rsidR="00F8072D" w:rsidRPr="00203D6C" w:rsidRDefault="00A059E9" w:rsidP="00A059E9">
      <w:pPr>
        <w:spacing w:after="0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                                </w:t>
      </w:r>
      <w:r w:rsidR="00203D6C" w:rsidRPr="00203D6C">
        <w:rPr>
          <w:rFonts w:ascii="Arial" w:eastAsia="Arial Unicode MS" w:hAnsi="Arial" w:cs="Arial"/>
          <w:sz w:val="24"/>
          <w:szCs w:val="24"/>
        </w:rPr>
        <w:t xml:space="preserve">         </w:t>
      </w:r>
      <w:r w:rsidR="00F8072D" w:rsidRPr="00203D6C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6B1A48FF" w14:textId="56DA9C5D" w:rsidR="00F8072D" w:rsidRPr="00203D6C" w:rsidRDefault="00A059E9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6A6F54CC" w14:textId="6F6A1787" w:rsidR="00F8072D" w:rsidRPr="00203D6C" w:rsidRDefault="00203D6C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Encargado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4C15012E" w14:textId="565AD84C" w:rsidR="00F8072D" w:rsidRPr="00203D6C" w:rsidRDefault="006E0200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="009C378C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467375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54063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3D4ED279" w14:textId="77777777" w:rsidR="007A5B78" w:rsidRP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0FEC1CAC" w14:textId="77777777" w:rsid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4DE4D1FB" w14:textId="13ED413A" w:rsidR="00F8072D" w:rsidRPr="007A5B78" w:rsidRDefault="00F8072D" w:rsidP="00A059E9">
      <w:pPr>
        <w:spacing w:after="0"/>
        <w:rPr>
          <w:rFonts w:ascii="Arial" w:eastAsia="Arial Unicode MS" w:hAnsi="Arial" w:cs="Arial"/>
          <w:lang w:val="en-US"/>
        </w:rPr>
      </w:pPr>
      <w:proofErr w:type="spellStart"/>
      <w:r w:rsidRPr="007A5B78">
        <w:rPr>
          <w:rFonts w:ascii="Arial" w:eastAsia="Arial Unicode MS" w:hAnsi="Arial" w:cs="Arial"/>
          <w:lang w:val="en-US"/>
        </w:rPr>
        <w:t>C.c.p</w:t>
      </w:r>
      <w:proofErr w:type="spellEnd"/>
      <w:r w:rsidRPr="007A5B78">
        <w:rPr>
          <w:rFonts w:ascii="Arial" w:eastAsia="Arial Unicode MS" w:hAnsi="Arial" w:cs="Arial"/>
          <w:lang w:val="en-US"/>
        </w:rPr>
        <w:t xml:space="preserve">. </w:t>
      </w:r>
      <w:proofErr w:type="spellStart"/>
      <w:r w:rsidRPr="007A5B78">
        <w:rPr>
          <w:rFonts w:ascii="Arial" w:eastAsia="Arial Unicode MS" w:hAnsi="Arial" w:cs="Arial"/>
          <w:lang w:val="en-US"/>
        </w:rPr>
        <w:t>Archivo</w:t>
      </w:r>
      <w:proofErr w:type="spellEnd"/>
    </w:p>
    <w:p w14:paraId="5E5877F4" w14:textId="108E7E01" w:rsidR="00AA360F" w:rsidRPr="007A5B78" w:rsidRDefault="00E31942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HMI/</w:t>
      </w:r>
      <w:proofErr w:type="spellStart"/>
      <w:r w:rsidRPr="007A5B78">
        <w:rPr>
          <w:rFonts w:ascii="Arial" w:eastAsia="Arial Unicode MS" w:hAnsi="Arial" w:cs="Arial"/>
          <w:lang w:val="en-US"/>
        </w:rPr>
        <w:t>ngzs</w:t>
      </w:r>
      <w:proofErr w:type="spellEnd"/>
    </w:p>
    <w:sectPr w:rsidR="00AA360F" w:rsidRPr="007A5B7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B96B5" w14:textId="77777777" w:rsidR="0083222B" w:rsidRDefault="0083222B" w:rsidP="008E0914">
      <w:pPr>
        <w:spacing w:after="0" w:line="240" w:lineRule="auto"/>
      </w:pPr>
      <w:r>
        <w:separator/>
      </w:r>
    </w:p>
  </w:endnote>
  <w:endnote w:type="continuationSeparator" w:id="0">
    <w:p w14:paraId="63778627" w14:textId="77777777" w:rsidR="0083222B" w:rsidRDefault="0083222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59E30" w14:textId="77777777" w:rsidR="0083222B" w:rsidRDefault="0083222B" w:rsidP="008E0914">
      <w:pPr>
        <w:spacing w:after="0" w:line="240" w:lineRule="auto"/>
      </w:pPr>
      <w:r>
        <w:separator/>
      </w:r>
    </w:p>
  </w:footnote>
  <w:footnote w:type="continuationSeparator" w:id="0">
    <w:p w14:paraId="03B2E1B6" w14:textId="77777777" w:rsidR="0083222B" w:rsidRDefault="0083222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7C840" w14:textId="647732BC" w:rsidR="008E0914" w:rsidRDefault="004178C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BE23C93" wp14:editId="03CFE37E">
          <wp:simplePos x="0" y="0"/>
          <wp:positionH relativeFrom="page">
            <wp:posOffset>47625</wp:posOffset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72D"/>
    <w:rsid w:val="00030471"/>
    <w:rsid w:val="00072613"/>
    <w:rsid w:val="00101CA7"/>
    <w:rsid w:val="00163B8C"/>
    <w:rsid w:val="00174678"/>
    <w:rsid w:val="00192C82"/>
    <w:rsid w:val="001A26CC"/>
    <w:rsid w:val="00203D6C"/>
    <w:rsid w:val="0024397F"/>
    <w:rsid w:val="00252819"/>
    <w:rsid w:val="00292DB9"/>
    <w:rsid w:val="002E0723"/>
    <w:rsid w:val="00314FAB"/>
    <w:rsid w:val="00352CAE"/>
    <w:rsid w:val="003B10D2"/>
    <w:rsid w:val="003C34E6"/>
    <w:rsid w:val="003E25DE"/>
    <w:rsid w:val="003F25E3"/>
    <w:rsid w:val="00400FB9"/>
    <w:rsid w:val="004178C0"/>
    <w:rsid w:val="00433695"/>
    <w:rsid w:val="0046187C"/>
    <w:rsid w:val="00467375"/>
    <w:rsid w:val="004B542B"/>
    <w:rsid w:val="00507DA6"/>
    <w:rsid w:val="005365E0"/>
    <w:rsid w:val="00572937"/>
    <w:rsid w:val="005C7000"/>
    <w:rsid w:val="005E2204"/>
    <w:rsid w:val="00626139"/>
    <w:rsid w:val="006A3E48"/>
    <w:rsid w:val="006B2411"/>
    <w:rsid w:val="006E0200"/>
    <w:rsid w:val="0071345C"/>
    <w:rsid w:val="007150C5"/>
    <w:rsid w:val="00766286"/>
    <w:rsid w:val="007A5B78"/>
    <w:rsid w:val="007E306B"/>
    <w:rsid w:val="007E3706"/>
    <w:rsid w:val="0081224C"/>
    <w:rsid w:val="0083222B"/>
    <w:rsid w:val="00832E4C"/>
    <w:rsid w:val="008E0914"/>
    <w:rsid w:val="009630E2"/>
    <w:rsid w:val="00993770"/>
    <w:rsid w:val="009C378C"/>
    <w:rsid w:val="009C410D"/>
    <w:rsid w:val="009E7AFC"/>
    <w:rsid w:val="00A059E9"/>
    <w:rsid w:val="00A401BF"/>
    <w:rsid w:val="00A53920"/>
    <w:rsid w:val="00AA360F"/>
    <w:rsid w:val="00AD47EB"/>
    <w:rsid w:val="00B267D0"/>
    <w:rsid w:val="00B60F13"/>
    <w:rsid w:val="00C34CF5"/>
    <w:rsid w:val="00C45306"/>
    <w:rsid w:val="00C81B61"/>
    <w:rsid w:val="00CA6943"/>
    <w:rsid w:val="00CB2A11"/>
    <w:rsid w:val="00CC30C5"/>
    <w:rsid w:val="00D370CA"/>
    <w:rsid w:val="00D849DC"/>
    <w:rsid w:val="00D944C2"/>
    <w:rsid w:val="00DD7FA1"/>
    <w:rsid w:val="00E00C90"/>
    <w:rsid w:val="00E074AB"/>
    <w:rsid w:val="00E31942"/>
    <w:rsid w:val="00E41129"/>
    <w:rsid w:val="00E45BD8"/>
    <w:rsid w:val="00EB55B6"/>
    <w:rsid w:val="00ED4298"/>
    <w:rsid w:val="00F2123C"/>
    <w:rsid w:val="00F46A84"/>
    <w:rsid w:val="00F54063"/>
    <w:rsid w:val="00F64AA0"/>
    <w:rsid w:val="00F8072D"/>
    <w:rsid w:val="00F914F4"/>
    <w:rsid w:val="00FA166A"/>
    <w:rsid w:val="00FA3DA5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A3761"/>
  <w15:docId w15:val="{D87EF62A-515A-469C-A88C-DC4E2D51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2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2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2025-05-15T16:29:00Z</cp:lastPrinted>
  <dcterms:created xsi:type="dcterms:W3CDTF">2026-02-05T18:46:00Z</dcterms:created>
  <dcterms:modified xsi:type="dcterms:W3CDTF">2026-02-05T18:46:00Z</dcterms:modified>
</cp:coreProperties>
</file>