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A21" w14:textId="77777777" w:rsidR="00F2123C" w:rsidRPr="00203D6C" w:rsidRDefault="00F2123C">
      <w:pPr>
        <w:rPr>
          <w:sz w:val="24"/>
          <w:szCs w:val="24"/>
        </w:rPr>
      </w:pPr>
    </w:p>
    <w:p w14:paraId="4A2D73E7" w14:textId="77777777" w:rsidR="00AA360F" w:rsidRPr="00203D6C" w:rsidRDefault="00AA360F">
      <w:pPr>
        <w:rPr>
          <w:sz w:val="24"/>
          <w:szCs w:val="24"/>
        </w:rPr>
      </w:pPr>
    </w:p>
    <w:p w14:paraId="4CC43C6F" w14:textId="77777777" w:rsidR="00AA360F" w:rsidRPr="00203D6C" w:rsidRDefault="00AA360F">
      <w:pPr>
        <w:rPr>
          <w:sz w:val="24"/>
          <w:szCs w:val="24"/>
        </w:rPr>
      </w:pPr>
    </w:p>
    <w:p w14:paraId="1F4F4E29" w14:textId="77777777" w:rsidR="00AA360F" w:rsidRPr="00203D6C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69418467" w14:textId="46FE377D" w:rsidR="00F8072D" w:rsidRPr="00203D6C" w:rsidRDefault="00F8072D" w:rsidP="00F8072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203D6C">
        <w:rPr>
          <w:rFonts w:ascii="Arial" w:hAnsi="Arial" w:cs="Arial"/>
          <w:b/>
          <w:sz w:val="24"/>
          <w:szCs w:val="24"/>
        </w:rPr>
        <w:t>Hacienda Municipal</w:t>
      </w:r>
    </w:p>
    <w:p w14:paraId="118140B5" w14:textId="4C3CB434" w:rsidR="00F8072D" w:rsidRPr="00203D6C" w:rsidRDefault="00F8072D" w:rsidP="00F8072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203D6C">
        <w:rPr>
          <w:rFonts w:ascii="Arial" w:hAnsi="Arial" w:cs="Arial"/>
          <w:b/>
          <w:sz w:val="24"/>
          <w:szCs w:val="24"/>
        </w:rPr>
        <w:t>Asunto: Información</w:t>
      </w:r>
      <w:r w:rsidR="00FA166A" w:rsidRPr="00203D6C">
        <w:rPr>
          <w:rFonts w:ascii="Arial" w:hAnsi="Arial" w:cs="Arial"/>
          <w:b/>
          <w:sz w:val="24"/>
          <w:szCs w:val="24"/>
        </w:rPr>
        <w:t>/</w:t>
      </w:r>
      <w:r w:rsidR="0071345C">
        <w:rPr>
          <w:rFonts w:ascii="Arial" w:hAnsi="Arial" w:cs="Arial"/>
          <w:b/>
          <w:sz w:val="24"/>
          <w:szCs w:val="24"/>
        </w:rPr>
        <w:t>0</w:t>
      </w:r>
      <w:r w:rsidR="00497597">
        <w:rPr>
          <w:rFonts w:ascii="Arial" w:hAnsi="Arial" w:cs="Arial"/>
          <w:b/>
          <w:sz w:val="24"/>
          <w:szCs w:val="24"/>
        </w:rPr>
        <w:t>89</w:t>
      </w:r>
      <w:r w:rsidR="00A401BF">
        <w:rPr>
          <w:rFonts w:ascii="Arial" w:hAnsi="Arial" w:cs="Arial"/>
          <w:b/>
          <w:sz w:val="24"/>
          <w:szCs w:val="24"/>
        </w:rPr>
        <w:t>/2026</w:t>
      </w:r>
    </w:p>
    <w:p w14:paraId="269C18B4" w14:textId="77777777" w:rsidR="00F8072D" w:rsidRPr="00203D6C" w:rsidRDefault="00F8072D" w:rsidP="00F8072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4D6C66AA" w14:textId="77777777" w:rsidR="00F8072D" w:rsidRPr="00203D6C" w:rsidRDefault="00F8072D" w:rsidP="00F8072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52AB6737" w14:textId="151F4BCB" w:rsidR="00F8072D" w:rsidRPr="00203D6C" w:rsidRDefault="00D849DC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Mtra</w:t>
      </w:r>
      <w:r w:rsidR="00A059E9" w:rsidRPr="00203D6C">
        <w:rPr>
          <w:bCs w:val="0"/>
          <w:sz w:val="24"/>
          <w:szCs w:val="24"/>
        </w:rPr>
        <w:t>. Mónica Alejandra Hernández Ochoa</w:t>
      </w:r>
    </w:p>
    <w:p w14:paraId="14A3928F" w14:textId="2ABB0807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Encargada de la Dirección de la Unidad</w:t>
      </w:r>
    </w:p>
    <w:p w14:paraId="623A28CD" w14:textId="53D28350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de Transparencia y Buenas Prácticas</w:t>
      </w:r>
    </w:p>
    <w:p w14:paraId="6C3C2ACB" w14:textId="4B28E860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Presente:</w:t>
      </w:r>
    </w:p>
    <w:p w14:paraId="5B42A448" w14:textId="4BF10272" w:rsidR="00F8072D" w:rsidRPr="00203D6C" w:rsidRDefault="00A059E9" w:rsidP="00F8072D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203D6C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26A545C9" w14:textId="77777777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2D72EB84" w14:textId="5A69C2A7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Ixtlahuacán </w:t>
      </w:r>
      <w:r w:rsidR="00D370CA" w:rsidRPr="00203D6C">
        <w:rPr>
          <w:rFonts w:ascii="Arial" w:eastAsia="Arial Unicode MS" w:hAnsi="Arial" w:cs="Arial"/>
          <w:sz w:val="24"/>
          <w:szCs w:val="24"/>
        </w:rPr>
        <w:t>de los Me</w:t>
      </w:r>
      <w:r w:rsidR="00433695" w:rsidRPr="00203D6C">
        <w:rPr>
          <w:rFonts w:ascii="Arial" w:eastAsia="Arial Unicode MS" w:hAnsi="Arial" w:cs="Arial"/>
          <w:sz w:val="24"/>
          <w:szCs w:val="24"/>
        </w:rPr>
        <w:t>mbri</w:t>
      </w:r>
      <w:r w:rsidR="005365E0" w:rsidRPr="00203D6C">
        <w:rPr>
          <w:rFonts w:ascii="Arial" w:eastAsia="Arial Unicode MS" w:hAnsi="Arial" w:cs="Arial"/>
          <w:sz w:val="24"/>
          <w:szCs w:val="24"/>
        </w:rPr>
        <w:t xml:space="preserve">llos, Jalisco, a </w:t>
      </w:r>
      <w:r w:rsidR="00B919F2">
        <w:rPr>
          <w:rFonts w:ascii="Arial" w:eastAsia="Arial Unicode MS" w:hAnsi="Arial" w:cs="Arial"/>
          <w:sz w:val="24"/>
          <w:szCs w:val="24"/>
        </w:rPr>
        <w:t>0</w:t>
      </w:r>
      <w:r w:rsidR="00497597">
        <w:rPr>
          <w:rFonts w:ascii="Arial" w:eastAsia="Arial Unicode MS" w:hAnsi="Arial" w:cs="Arial"/>
          <w:sz w:val="24"/>
          <w:szCs w:val="24"/>
        </w:rPr>
        <w:t>5</w:t>
      </w:r>
      <w:r w:rsidR="00314FAB" w:rsidRPr="00203D6C">
        <w:rPr>
          <w:rFonts w:ascii="Arial" w:eastAsia="Arial Unicode MS" w:hAnsi="Arial" w:cs="Arial"/>
          <w:sz w:val="24"/>
          <w:szCs w:val="24"/>
        </w:rPr>
        <w:t xml:space="preserve"> de </w:t>
      </w:r>
      <w:proofErr w:type="gramStart"/>
      <w:r w:rsidR="00497597">
        <w:rPr>
          <w:rFonts w:ascii="Arial" w:eastAsia="Arial Unicode MS" w:hAnsi="Arial" w:cs="Arial"/>
          <w:sz w:val="24"/>
          <w:szCs w:val="24"/>
        </w:rPr>
        <w:t>Agosto</w:t>
      </w:r>
      <w:proofErr w:type="gramEnd"/>
      <w:r w:rsidR="00400FB9" w:rsidRPr="00203D6C">
        <w:rPr>
          <w:rFonts w:ascii="Arial" w:eastAsia="Arial Unicode MS" w:hAnsi="Arial" w:cs="Arial"/>
          <w:sz w:val="24"/>
          <w:szCs w:val="24"/>
        </w:rPr>
        <w:t xml:space="preserve"> del 202</w:t>
      </w:r>
      <w:r w:rsidR="00E45BD8">
        <w:rPr>
          <w:rFonts w:ascii="Arial" w:eastAsia="Arial Unicode MS" w:hAnsi="Arial" w:cs="Arial"/>
          <w:sz w:val="24"/>
          <w:szCs w:val="24"/>
        </w:rPr>
        <w:t>6</w:t>
      </w:r>
    </w:p>
    <w:p w14:paraId="2CC1E2F9" w14:textId="77777777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252D30E4" w14:textId="6A934EC9" w:rsidR="00F8072D" w:rsidRPr="00203D6C" w:rsidRDefault="00F8072D" w:rsidP="00A059E9">
      <w:pPr>
        <w:jc w:val="both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Por este medio me permito enviarle un cordial saludo, ocasión que aprovecho para informarle </w:t>
      </w:r>
      <w:r w:rsidRPr="00203D6C">
        <w:rPr>
          <w:rFonts w:ascii="Arial" w:eastAsia="Arial Unicode MS" w:hAnsi="Arial" w:cs="Arial"/>
          <w:b/>
          <w:sz w:val="24"/>
          <w:szCs w:val="24"/>
        </w:rPr>
        <w:t>que no se han recibido donativos en especie o económicos a personas físicas o morale</w:t>
      </w:r>
      <w:r w:rsidR="007E3706" w:rsidRPr="00203D6C">
        <w:rPr>
          <w:rFonts w:ascii="Arial" w:eastAsia="Arial Unicode MS" w:hAnsi="Arial" w:cs="Arial"/>
          <w:b/>
          <w:sz w:val="24"/>
          <w:szCs w:val="24"/>
        </w:rPr>
        <w:t>s</w:t>
      </w:r>
      <w:r w:rsidR="00192C82" w:rsidRPr="00203D6C">
        <w:rPr>
          <w:rFonts w:ascii="Arial" w:eastAsia="Arial Unicode MS" w:hAnsi="Arial" w:cs="Arial"/>
          <w:b/>
          <w:sz w:val="24"/>
          <w:szCs w:val="24"/>
        </w:rPr>
        <w:t xml:space="preserve"> durante el mes de </w:t>
      </w:r>
      <w:r w:rsidR="00BB2BD6">
        <w:rPr>
          <w:rFonts w:ascii="Arial" w:eastAsia="Arial Unicode MS" w:hAnsi="Arial" w:cs="Arial"/>
          <w:b/>
          <w:sz w:val="24"/>
          <w:szCs w:val="24"/>
          <w:u w:val="single"/>
        </w:rPr>
        <w:t>Ju</w:t>
      </w:r>
      <w:r w:rsidR="00497597">
        <w:rPr>
          <w:rFonts w:ascii="Arial" w:eastAsia="Arial Unicode MS" w:hAnsi="Arial" w:cs="Arial"/>
          <w:b/>
          <w:sz w:val="24"/>
          <w:szCs w:val="24"/>
          <w:u w:val="single"/>
        </w:rPr>
        <w:t>l</w:t>
      </w:r>
      <w:r w:rsidR="00BB2BD6">
        <w:rPr>
          <w:rFonts w:ascii="Arial" w:eastAsia="Arial Unicode MS" w:hAnsi="Arial" w:cs="Arial"/>
          <w:b/>
          <w:sz w:val="24"/>
          <w:szCs w:val="24"/>
          <w:u w:val="single"/>
        </w:rPr>
        <w:t xml:space="preserve">io </w:t>
      </w:r>
      <w:r w:rsidR="00E31942" w:rsidRPr="00203D6C">
        <w:rPr>
          <w:rFonts w:ascii="Arial" w:eastAsia="Arial Unicode MS" w:hAnsi="Arial" w:cs="Arial"/>
          <w:b/>
          <w:sz w:val="24"/>
          <w:szCs w:val="24"/>
          <w:u w:val="single"/>
        </w:rPr>
        <w:t>202</w:t>
      </w:r>
      <w:r w:rsidR="00A401BF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203D6C">
        <w:rPr>
          <w:rFonts w:ascii="Arial" w:eastAsia="Arial Unicode MS" w:hAnsi="Arial" w:cs="Arial"/>
          <w:b/>
          <w:sz w:val="24"/>
          <w:szCs w:val="24"/>
          <w:u w:val="single"/>
        </w:rPr>
        <w:t>,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por conducto del Gobierno Municipal de Ixtlahuacán de los Membrillos</w:t>
      </w:r>
      <w:r w:rsidRPr="00203D6C">
        <w:rPr>
          <w:rFonts w:ascii="Arial" w:eastAsia="Arial Unicode MS" w:hAnsi="Arial" w:cs="Arial"/>
          <w:sz w:val="24"/>
          <w:szCs w:val="24"/>
        </w:rPr>
        <w:t>.</w:t>
      </w:r>
    </w:p>
    <w:p w14:paraId="334E65B3" w14:textId="77777777" w:rsidR="00A059E9" w:rsidRPr="00203D6C" w:rsidRDefault="00F8072D" w:rsidP="00A059E9">
      <w:pPr>
        <w:jc w:val="both"/>
        <w:rPr>
          <w:rFonts w:ascii="Arial" w:eastAsia="MS PGothic" w:hAnsi="Arial" w:cs="Arial"/>
          <w:sz w:val="24"/>
          <w:szCs w:val="24"/>
        </w:rPr>
      </w:pPr>
      <w:r w:rsidRPr="00203D6C">
        <w:rPr>
          <w:rFonts w:ascii="Arial" w:eastAsia="MS PGothic" w:hAnsi="Arial" w:cs="Arial"/>
          <w:sz w:val="24"/>
          <w:szCs w:val="24"/>
        </w:rPr>
        <w:t>Lo anterior, con motivo de generar la actualización de la página de Transparencia de conformidad con la Ley de Transparencia y Acceso a la información Pública del Estado de Jalisco y sus Municipios.</w:t>
      </w:r>
    </w:p>
    <w:p w14:paraId="514226DD" w14:textId="2652031E" w:rsidR="00F8072D" w:rsidRPr="00203D6C" w:rsidRDefault="00F8072D" w:rsidP="00A059E9">
      <w:pPr>
        <w:jc w:val="both"/>
        <w:rPr>
          <w:rFonts w:ascii="Arial" w:eastAsia="MS PGothic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71D9CC91" w14:textId="77777777" w:rsidR="00F8072D" w:rsidRPr="00203D6C" w:rsidRDefault="00F8072D" w:rsidP="00F8072D">
      <w:pPr>
        <w:rPr>
          <w:rFonts w:ascii="Arial" w:eastAsia="Arial Unicode MS" w:hAnsi="Arial" w:cs="Arial"/>
          <w:b/>
          <w:sz w:val="24"/>
          <w:szCs w:val="24"/>
        </w:rPr>
      </w:pPr>
    </w:p>
    <w:p w14:paraId="4B89C02D" w14:textId="664BDC37" w:rsidR="00F8072D" w:rsidRPr="00203D6C" w:rsidRDefault="00A059E9" w:rsidP="00A059E9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</w:t>
      </w:r>
      <w:r w:rsidR="00F8072D" w:rsidRPr="00203D6C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E9E4E98" w14:textId="0A322E15" w:rsidR="00F8072D" w:rsidRPr="00203D6C" w:rsidRDefault="00203D6C" w:rsidP="00F8072D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3FDE48B5" w14:textId="77777777" w:rsidR="00F8072D" w:rsidRPr="00203D6C" w:rsidRDefault="00F8072D" w:rsidP="00F8072D">
      <w:pPr>
        <w:spacing w:after="0"/>
        <w:ind w:left="2160"/>
        <w:jc w:val="center"/>
        <w:rPr>
          <w:rFonts w:ascii="Arial" w:eastAsia="Arial Unicode MS" w:hAnsi="Arial" w:cs="Arial"/>
          <w:b/>
          <w:i/>
          <w:sz w:val="24"/>
          <w:szCs w:val="24"/>
        </w:rPr>
      </w:pPr>
    </w:p>
    <w:p w14:paraId="46774E4E" w14:textId="77777777" w:rsidR="00203D6C" w:rsidRPr="00203D6C" w:rsidRDefault="00203D6C" w:rsidP="00A059E9">
      <w:pPr>
        <w:spacing w:after="0"/>
        <w:rPr>
          <w:rFonts w:ascii="Arial" w:eastAsia="Arial Unicode MS" w:hAnsi="Arial" w:cs="Arial"/>
          <w:sz w:val="24"/>
          <w:szCs w:val="24"/>
        </w:rPr>
      </w:pPr>
    </w:p>
    <w:p w14:paraId="44C23FE7" w14:textId="0B945172" w:rsidR="00F8072D" w:rsidRPr="00203D6C" w:rsidRDefault="00A059E9" w:rsidP="00A059E9">
      <w:pPr>
        <w:spacing w:after="0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                                </w:t>
      </w:r>
      <w:r w:rsidR="00203D6C" w:rsidRPr="00203D6C">
        <w:rPr>
          <w:rFonts w:ascii="Arial" w:eastAsia="Arial Unicode MS" w:hAnsi="Arial" w:cs="Arial"/>
          <w:sz w:val="24"/>
          <w:szCs w:val="24"/>
        </w:rPr>
        <w:t xml:space="preserve">         </w:t>
      </w:r>
      <w:r w:rsidR="00F8072D" w:rsidRPr="00203D6C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6B1A48FF" w14:textId="56DA9C5D" w:rsidR="00F8072D" w:rsidRPr="00203D6C" w:rsidRDefault="00A059E9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              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L.A.E. Bruno German Enciso Guillen</w:t>
      </w:r>
    </w:p>
    <w:p w14:paraId="6A6F54CC" w14:textId="6F6A1787" w:rsidR="00F8072D" w:rsidRPr="00203D6C" w:rsidRDefault="00203D6C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F914F4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Encargado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</w:t>
      </w:r>
      <w:r w:rsidR="00F914F4">
        <w:rPr>
          <w:rFonts w:ascii="Arial" w:eastAsia="Arial Unicode MS" w:hAnsi="Arial" w:cs="Arial"/>
          <w:b/>
          <w:sz w:val="24"/>
          <w:szCs w:val="24"/>
        </w:rPr>
        <w:t>l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4C15012E" w14:textId="565AD84C" w:rsidR="00F8072D" w:rsidRPr="00203D6C" w:rsidRDefault="006E0200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 </w:t>
      </w:r>
      <w:r w:rsidR="009C378C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467375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F54063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</w:t>
      </w:r>
      <w:r w:rsidR="00F914F4">
        <w:rPr>
          <w:rFonts w:ascii="Arial" w:eastAsia="Arial Unicode MS" w:hAnsi="Arial" w:cs="Arial"/>
          <w:b/>
          <w:sz w:val="24"/>
          <w:szCs w:val="24"/>
        </w:rPr>
        <w:t>l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3D4ED279" w14:textId="77777777" w:rsidR="007A5B78" w:rsidRPr="007A5B78" w:rsidRDefault="007A5B78" w:rsidP="00A059E9">
      <w:pPr>
        <w:spacing w:after="0"/>
        <w:rPr>
          <w:rFonts w:ascii="Arial" w:eastAsia="Arial Unicode MS" w:hAnsi="Arial" w:cs="Arial"/>
          <w:lang w:val="en-US"/>
        </w:rPr>
      </w:pPr>
    </w:p>
    <w:p w14:paraId="0FEC1CAC" w14:textId="77777777" w:rsidR="007A5B78" w:rsidRDefault="007A5B78" w:rsidP="00A059E9">
      <w:pPr>
        <w:spacing w:after="0"/>
        <w:rPr>
          <w:rFonts w:ascii="Arial" w:eastAsia="Arial Unicode MS" w:hAnsi="Arial" w:cs="Arial"/>
          <w:lang w:val="en-US"/>
        </w:rPr>
      </w:pPr>
    </w:p>
    <w:p w14:paraId="4DE4D1FB" w14:textId="13ED413A" w:rsidR="00F8072D" w:rsidRPr="007A5B78" w:rsidRDefault="00F8072D" w:rsidP="00A059E9">
      <w:pPr>
        <w:spacing w:after="0"/>
        <w:rPr>
          <w:rFonts w:ascii="Arial" w:eastAsia="Arial Unicode MS" w:hAnsi="Arial" w:cs="Arial"/>
          <w:lang w:val="en-US"/>
        </w:rPr>
      </w:pPr>
      <w:proofErr w:type="spellStart"/>
      <w:r w:rsidRPr="007A5B78">
        <w:rPr>
          <w:rFonts w:ascii="Arial" w:eastAsia="Arial Unicode MS" w:hAnsi="Arial" w:cs="Arial"/>
          <w:lang w:val="en-US"/>
        </w:rPr>
        <w:t>C.c.p</w:t>
      </w:r>
      <w:proofErr w:type="spellEnd"/>
      <w:r w:rsidRPr="007A5B78">
        <w:rPr>
          <w:rFonts w:ascii="Arial" w:eastAsia="Arial Unicode MS" w:hAnsi="Arial" w:cs="Arial"/>
          <w:lang w:val="en-US"/>
        </w:rPr>
        <w:t xml:space="preserve">. </w:t>
      </w:r>
      <w:proofErr w:type="spellStart"/>
      <w:r w:rsidRPr="007A5B78">
        <w:rPr>
          <w:rFonts w:ascii="Arial" w:eastAsia="Arial Unicode MS" w:hAnsi="Arial" w:cs="Arial"/>
          <w:lang w:val="en-US"/>
        </w:rPr>
        <w:t>Archivo</w:t>
      </w:r>
      <w:proofErr w:type="spellEnd"/>
    </w:p>
    <w:p w14:paraId="5E5877F4" w14:textId="108E7E01" w:rsidR="00AA360F" w:rsidRPr="007A5B78" w:rsidRDefault="00E31942" w:rsidP="00A059E9">
      <w:pPr>
        <w:spacing w:after="0"/>
        <w:rPr>
          <w:rFonts w:ascii="Arial" w:eastAsia="Arial Unicode MS" w:hAnsi="Arial" w:cs="Arial"/>
          <w:lang w:val="en-US"/>
        </w:rPr>
      </w:pPr>
      <w:r w:rsidRPr="007A5B78">
        <w:rPr>
          <w:rFonts w:ascii="Arial" w:eastAsia="Arial Unicode MS" w:hAnsi="Arial" w:cs="Arial"/>
          <w:lang w:val="en-US"/>
        </w:rPr>
        <w:t>HMI/</w:t>
      </w:r>
      <w:proofErr w:type="spellStart"/>
      <w:r w:rsidRPr="007A5B78">
        <w:rPr>
          <w:rFonts w:ascii="Arial" w:eastAsia="Arial Unicode MS" w:hAnsi="Arial" w:cs="Arial"/>
          <w:lang w:val="en-US"/>
        </w:rPr>
        <w:t>ngzs</w:t>
      </w:r>
      <w:proofErr w:type="spellEnd"/>
    </w:p>
    <w:sectPr w:rsidR="00AA360F" w:rsidRPr="007A5B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DF75" w14:textId="77777777" w:rsidR="00710A49" w:rsidRDefault="00710A49" w:rsidP="008E0914">
      <w:pPr>
        <w:spacing w:after="0" w:line="240" w:lineRule="auto"/>
      </w:pPr>
      <w:r>
        <w:separator/>
      </w:r>
    </w:p>
  </w:endnote>
  <w:endnote w:type="continuationSeparator" w:id="0">
    <w:p w14:paraId="3DF29DD6" w14:textId="77777777" w:rsidR="00710A49" w:rsidRDefault="00710A49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128B" w14:textId="77777777" w:rsidR="00710A49" w:rsidRDefault="00710A49" w:rsidP="008E0914">
      <w:pPr>
        <w:spacing w:after="0" w:line="240" w:lineRule="auto"/>
      </w:pPr>
      <w:r>
        <w:separator/>
      </w:r>
    </w:p>
  </w:footnote>
  <w:footnote w:type="continuationSeparator" w:id="0">
    <w:p w14:paraId="697B7AC0" w14:textId="77777777" w:rsidR="00710A49" w:rsidRDefault="00710A49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2D"/>
    <w:rsid w:val="00030471"/>
    <w:rsid w:val="00072613"/>
    <w:rsid w:val="00101CA7"/>
    <w:rsid w:val="00163B8C"/>
    <w:rsid w:val="00174678"/>
    <w:rsid w:val="00192C82"/>
    <w:rsid w:val="001A26CC"/>
    <w:rsid w:val="00203D6C"/>
    <w:rsid w:val="00216943"/>
    <w:rsid w:val="0024397F"/>
    <w:rsid w:val="00252819"/>
    <w:rsid w:val="00292DB9"/>
    <w:rsid w:val="0029469F"/>
    <w:rsid w:val="002B414E"/>
    <w:rsid w:val="002E0723"/>
    <w:rsid w:val="00314FAB"/>
    <w:rsid w:val="00352CAE"/>
    <w:rsid w:val="0037617F"/>
    <w:rsid w:val="003B10D2"/>
    <w:rsid w:val="003C34E6"/>
    <w:rsid w:val="003E25DE"/>
    <w:rsid w:val="003F25E3"/>
    <w:rsid w:val="00400FB9"/>
    <w:rsid w:val="004178C0"/>
    <w:rsid w:val="00433695"/>
    <w:rsid w:val="0046187C"/>
    <w:rsid w:val="00467375"/>
    <w:rsid w:val="00497597"/>
    <w:rsid w:val="004B542B"/>
    <w:rsid w:val="00507DA6"/>
    <w:rsid w:val="005365E0"/>
    <w:rsid w:val="00572937"/>
    <w:rsid w:val="00597D66"/>
    <w:rsid w:val="005C7000"/>
    <w:rsid w:val="005E2204"/>
    <w:rsid w:val="00626139"/>
    <w:rsid w:val="00691361"/>
    <w:rsid w:val="006A3E48"/>
    <w:rsid w:val="006B2411"/>
    <w:rsid w:val="006E0200"/>
    <w:rsid w:val="006F23B4"/>
    <w:rsid w:val="00710A49"/>
    <w:rsid w:val="0071345C"/>
    <w:rsid w:val="007150C5"/>
    <w:rsid w:val="00766286"/>
    <w:rsid w:val="00770B80"/>
    <w:rsid w:val="007A5B78"/>
    <w:rsid w:val="007E306B"/>
    <w:rsid w:val="007E3706"/>
    <w:rsid w:val="0081224C"/>
    <w:rsid w:val="0083222B"/>
    <w:rsid w:val="00832E4C"/>
    <w:rsid w:val="008B32B7"/>
    <w:rsid w:val="008E0914"/>
    <w:rsid w:val="009630E2"/>
    <w:rsid w:val="00993770"/>
    <w:rsid w:val="009C378C"/>
    <w:rsid w:val="009C410D"/>
    <w:rsid w:val="009E7AFC"/>
    <w:rsid w:val="00A059E9"/>
    <w:rsid w:val="00A401BF"/>
    <w:rsid w:val="00A53920"/>
    <w:rsid w:val="00AA360F"/>
    <w:rsid w:val="00AD47EB"/>
    <w:rsid w:val="00B267D0"/>
    <w:rsid w:val="00B60F13"/>
    <w:rsid w:val="00B919F2"/>
    <w:rsid w:val="00BB2BD6"/>
    <w:rsid w:val="00C30FDE"/>
    <w:rsid w:val="00C34CF5"/>
    <w:rsid w:val="00C45306"/>
    <w:rsid w:val="00C715D2"/>
    <w:rsid w:val="00C81B61"/>
    <w:rsid w:val="00CA6943"/>
    <w:rsid w:val="00CB2A11"/>
    <w:rsid w:val="00CC30C5"/>
    <w:rsid w:val="00D370CA"/>
    <w:rsid w:val="00D80DAD"/>
    <w:rsid w:val="00D849DC"/>
    <w:rsid w:val="00D944C2"/>
    <w:rsid w:val="00DD7FA1"/>
    <w:rsid w:val="00E00C90"/>
    <w:rsid w:val="00E074AB"/>
    <w:rsid w:val="00E2168B"/>
    <w:rsid w:val="00E31942"/>
    <w:rsid w:val="00E41129"/>
    <w:rsid w:val="00E45BD8"/>
    <w:rsid w:val="00EB55B6"/>
    <w:rsid w:val="00ED4298"/>
    <w:rsid w:val="00EF3C75"/>
    <w:rsid w:val="00EF4A38"/>
    <w:rsid w:val="00F01362"/>
    <w:rsid w:val="00F2123C"/>
    <w:rsid w:val="00F23AF3"/>
    <w:rsid w:val="00F46A84"/>
    <w:rsid w:val="00F54063"/>
    <w:rsid w:val="00F64AA0"/>
    <w:rsid w:val="00F8072D"/>
    <w:rsid w:val="00F914F4"/>
    <w:rsid w:val="00FA166A"/>
    <w:rsid w:val="00FA3DA5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A3761"/>
  <w15:docId w15:val="{D87EF62A-515A-469C-A88C-DC4E2D51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2D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2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2025-05-15T16:29:00Z</cp:lastPrinted>
  <dcterms:created xsi:type="dcterms:W3CDTF">2026-08-05T20:17:00Z</dcterms:created>
  <dcterms:modified xsi:type="dcterms:W3CDTF">2026-08-05T20:17:00Z</dcterms:modified>
</cp:coreProperties>
</file>