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Pr="00726053" w:rsidRDefault="00F2123C">
      <w:pPr>
        <w:rPr>
          <w:sz w:val="24"/>
          <w:szCs w:val="24"/>
        </w:rPr>
      </w:pPr>
    </w:p>
    <w:p w14:paraId="4BAF7065" w14:textId="77777777" w:rsidR="00AA360F" w:rsidRPr="00726053" w:rsidRDefault="00AA360F">
      <w:pPr>
        <w:rPr>
          <w:sz w:val="24"/>
          <w:szCs w:val="24"/>
        </w:rPr>
      </w:pPr>
    </w:p>
    <w:p w14:paraId="05C11712" w14:textId="77777777" w:rsidR="009E68E6" w:rsidRPr="00726053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9ECBA7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75F7B5C2" w14:textId="77777777" w:rsidR="009E68E6" w:rsidRPr="00726053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726053">
        <w:rPr>
          <w:rFonts w:ascii="Arial" w:hAnsi="Arial" w:cs="Arial"/>
          <w:b/>
          <w:sz w:val="24"/>
          <w:szCs w:val="24"/>
        </w:rPr>
        <w:t>Hacienda Municipal</w:t>
      </w:r>
    </w:p>
    <w:p w14:paraId="3B04C97D" w14:textId="792729BF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726053">
        <w:rPr>
          <w:bCs w:val="0"/>
          <w:sz w:val="24"/>
          <w:szCs w:val="24"/>
          <w:lang w:val="es-MX"/>
        </w:rPr>
        <w:t>Asunto: Información</w:t>
      </w:r>
      <w:r w:rsidR="00E068B4" w:rsidRPr="00726053">
        <w:rPr>
          <w:bCs w:val="0"/>
          <w:sz w:val="24"/>
          <w:szCs w:val="24"/>
          <w:lang w:val="es-MX"/>
        </w:rPr>
        <w:t>/</w:t>
      </w:r>
      <w:r w:rsidR="00726053" w:rsidRPr="00726053">
        <w:rPr>
          <w:bCs w:val="0"/>
          <w:sz w:val="24"/>
          <w:szCs w:val="24"/>
          <w:lang w:val="es-MX"/>
        </w:rPr>
        <w:t>024</w:t>
      </w:r>
    </w:p>
    <w:p w14:paraId="41B29D8C" w14:textId="77777777" w:rsidR="009E68E6" w:rsidRPr="00726053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7C52D53A" w14:textId="56282B26" w:rsidR="009E68E6" w:rsidRPr="00726053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Mtra</w:t>
      </w:r>
      <w:r w:rsidR="00E068B4" w:rsidRPr="00726053">
        <w:rPr>
          <w:bCs w:val="0"/>
          <w:sz w:val="24"/>
          <w:szCs w:val="24"/>
        </w:rPr>
        <w:t>. Mónica Alejandra Hernández Ochoa</w:t>
      </w:r>
    </w:p>
    <w:p w14:paraId="10CB1C51" w14:textId="312EAAB5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Encargada de la Dirección de la Unidad</w:t>
      </w:r>
    </w:p>
    <w:p w14:paraId="5B0A07D8" w14:textId="3F158FB0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de Transparencia y Buenas Prácticas</w:t>
      </w:r>
    </w:p>
    <w:p w14:paraId="2ADBE10E" w14:textId="311072AA" w:rsidR="009E68E6" w:rsidRPr="00726053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726053">
        <w:rPr>
          <w:bCs w:val="0"/>
          <w:sz w:val="24"/>
          <w:szCs w:val="24"/>
        </w:rPr>
        <w:t>Presente:</w:t>
      </w:r>
    </w:p>
    <w:p w14:paraId="5055AC07" w14:textId="5C67B6F0" w:rsidR="009E68E6" w:rsidRPr="00726053" w:rsidRDefault="00E068B4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726053">
        <w:rPr>
          <w:rFonts w:ascii="Arial" w:eastAsia="MS PGothic" w:hAnsi="Arial" w:cs="Arial"/>
          <w:b/>
          <w:sz w:val="24"/>
          <w:szCs w:val="24"/>
        </w:rPr>
        <w:t xml:space="preserve">            </w:t>
      </w:r>
    </w:p>
    <w:p w14:paraId="288324A5" w14:textId="5F083E9E" w:rsidR="009E68E6" w:rsidRPr="00726053" w:rsidRDefault="009E68E6" w:rsidP="00726053">
      <w:pPr>
        <w:rPr>
          <w:rFonts w:ascii="Arial" w:eastAsia="MS PGothic" w:hAnsi="Arial" w:cs="Arial"/>
          <w:sz w:val="24"/>
          <w:szCs w:val="24"/>
        </w:rPr>
      </w:pPr>
      <w:r w:rsidRPr="00726053">
        <w:rPr>
          <w:rFonts w:ascii="Arial" w:eastAsia="MS PGothic" w:hAnsi="Arial" w:cs="Arial"/>
          <w:sz w:val="24"/>
          <w:szCs w:val="24"/>
        </w:rPr>
        <w:t xml:space="preserve">Ixtlahuacán </w:t>
      </w:r>
      <w:r w:rsidR="00AE31E4" w:rsidRPr="00726053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E068B4" w:rsidRPr="00726053">
        <w:rPr>
          <w:rFonts w:ascii="Arial" w:eastAsia="MS PGothic" w:hAnsi="Arial" w:cs="Arial"/>
          <w:sz w:val="24"/>
          <w:szCs w:val="24"/>
        </w:rPr>
        <w:t>0</w:t>
      </w:r>
      <w:r w:rsidR="00726053">
        <w:rPr>
          <w:rFonts w:ascii="Arial" w:eastAsia="MS PGothic" w:hAnsi="Arial" w:cs="Arial"/>
          <w:sz w:val="24"/>
          <w:szCs w:val="24"/>
        </w:rPr>
        <w:t>6</w:t>
      </w:r>
      <w:r w:rsidR="00F950F4" w:rsidRPr="0072605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726053">
        <w:rPr>
          <w:rFonts w:ascii="Arial" w:eastAsia="MS PGothic" w:hAnsi="Arial" w:cs="Arial"/>
          <w:sz w:val="24"/>
          <w:szCs w:val="24"/>
        </w:rPr>
        <w:t>Noviembre</w:t>
      </w:r>
      <w:proofErr w:type="gramEnd"/>
      <w:r w:rsidR="00F8170E" w:rsidRPr="00726053">
        <w:rPr>
          <w:rFonts w:ascii="Arial" w:eastAsia="MS PGothic" w:hAnsi="Arial" w:cs="Arial"/>
          <w:sz w:val="24"/>
          <w:szCs w:val="24"/>
        </w:rPr>
        <w:t xml:space="preserve"> del 202</w:t>
      </w:r>
      <w:r w:rsidR="00F63F21" w:rsidRPr="00726053">
        <w:rPr>
          <w:rFonts w:ascii="Arial" w:eastAsia="MS PGothic" w:hAnsi="Arial" w:cs="Arial"/>
          <w:sz w:val="24"/>
          <w:szCs w:val="24"/>
        </w:rPr>
        <w:t>5.</w:t>
      </w:r>
    </w:p>
    <w:p w14:paraId="4A2188B0" w14:textId="77777777" w:rsidR="009E68E6" w:rsidRPr="00726053" w:rsidRDefault="009E68E6" w:rsidP="009E68E6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0385A201" w14:textId="0066966B" w:rsidR="009E68E6" w:rsidRPr="00726053" w:rsidRDefault="009E68E6" w:rsidP="00E068B4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26053">
        <w:rPr>
          <w:rFonts w:ascii="Arial" w:hAnsi="Arial" w:cs="Arial"/>
          <w:sz w:val="24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 w:rsidRPr="00726053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gramStart"/>
      <w:r w:rsidR="00726053">
        <w:rPr>
          <w:rFonts w:ascii="Arial" w:hAnsi="Arial" w:cs="Arial"/>
          <w:b/>
          <w:sz w:val="24"/>
          <w:szCs w:val="24"/>
          <w:u w:val="single"/>
        </w:rPr>
        <w:t>Octubre</w:t>
      </w:r>
      <w:proofErr w:type="gramEnd"/>
      <w:r w:rsidR="00F8170E" w:rsidRPr="00726053">
        <w:rPr>
          <w:rFonts w:ascii="Arial" w:hAnsi="Arial" w:cs="Arial"/>
          <w:b/>
          <w:sz w:val="24"/>
          <w:szCs w:val="24"/>
          <w:u w:val="single"/>
        </w:rPr>
        <w:t xml:space="preserve"> del año 202</w:t>
      </w:r>
      <w:r w:rsidR="00203ED1" w:rsidRPr="00726053">
        <w:rPr>
          <w:rFonts w:ascii="Arial" w:hAnsi="Arial" w:cs="Arial"/>
          <w:b/>
          <w:sz w:val="24"/>
          <w:szCs w:val="24"/>
          <w:u w:val="single"/>
        </w:rPr>
        <w:t>5</w:t>
      </w:r>
      <w:r w:rsidRPr="00726053">
        <w:rPr>
          <w:rFonts w:ascii="Arial" w:hAnsi="Arial" w:cs="Arial"/>
          <w:sz w:val="24"/>
          <w:szCs w:val="24"/>
        </w:rPr>
        <w:t xml:space="preserve">, </w:t>
      </w:r>
      <w:r w:rsidRPr="00726053">
        <w:rPr>
          <w:rFonts w:ascii="Arial" w:hAnsi="Arial" w:cs="Arial"/>
          <w:b/>
          <w:sz w:val="24"/>
          <w:szCs w:val="24"/>
        </w:rPr>
        <w:t xml:space="preserve">NO se ha realizado </w:t>
      </w:r>
      <w:r w:rsidR="0089475C" w:rsidRPr="00726053">
        <w:rPr>
          <w:rFonts w:ascii="Arial" w:hAnsi="Arial" w:cs="Arial"/>
          <w:b/>
          <w:bCs/>
          <w:sz w:val="24"/>
          <w:szCs w:val="24"/>
          <w:u w:val="single"/>
        </w:rPr>
        <w:t>Gastos de Representación o Viáticos del Cuerpo edilicio.</w:t>
      </w:r>
    </w:p>
    <w:p w14:paraId="717AE278" w14:textId="77777777" w:rsidR="0089475C" w:rsidRPr="00726053" w:rsidRDefault="0089475C" w:rsidP="0089475C">
      <w:pPr>
        <w:ind w:left="2160" w:firstLine="720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38A4C094" w14:textId="13C132C8" w:rsidR="009E68E6" w:rsidRPr="00726053" w:rsidRDefault="009E68E6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 w:rsidRPr="00726053">
        <w:rPr>
          <w:rFonts w:ascii="Arial" w:hAnsi="Arial" w:cs="Arial"/>
          <w:sz w:val="24"/>
          <w:szCs w:val="24"/>
        </w:rPr>
        <w:t>.</w:t>
      </w:r>
    </w:p>
    <w:p w14:paraId="237CBACB" w14:textId="77777777" w:rsidR="009E68E6" w:rsidRPr="00726053" w:rsidRDefault="009E68E6" w:rsidP="009E68E6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316CD19" w14:textId="7A9DD354" w:rsidR="009E68E6" w:rsidRPr="00726053" w:rsidRDefault="00E068B4" w:rsidP="00E068B4">
      <w:pPr>
        <w:rPr>
          <w:rFonts w:ascii="Arial" w:eastAsia="Arial Unicode MS" w:hAnsi="Arial" w:cs="Arial"/>
          <w:sz w:val="24"/>
          <w:szCs w:val="24"/>
        </w:rPr>
      </w:pPr>
      <w:r w:rsidRPr="00726053">
        <w:rPr>
          <w:rFonts w:ascii="Arial" w:eastAsia="Arial Unicode MS" w:hAnsi="Arial" w:cs="Arial"/>
          <w:sz w:val="24"/>
          <w:szCs w:val="24"/>
        </w:rPr>
        <w:t xml:space="preserve">                   </w:t>
      </w:r>
      <w:r w:rsidR="009E68E6" w:rsidRPr="00726053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1CC6F946" w14:textId="77777777" w:rsidR="009E68E6" w:rsidRPr="00726053" w:rsidRDefault="009E68E6" w:rsidP="009E68E6">
      <w:pPr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855A6F6" w14:textId="4BE1092F" w:rsidR="009E68E6" w:rsidRPr="00726053" w:rsidRDefault="00E068B4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0E6A6268" w14:textId="77777777" w:rsid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5EA6DBC2" w14:textId="0A1A524B" w:rsidR="009E68E6" w:rsidRPr="00726053" w:rsidRDefault="00726053" w:rsidP="00726053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E068B4" w:rsidRPr="00726053">
        <w:rPr>
          <w:rFonts w:ascii="Arial" w:eastAsia="Arial Unicode MS" w:hAnsi="Arial" w:cs="Arial"/>
          <w:b/>
          <w:sz w:val="24"/>
          <w:szCs w:val="24"/>
        </w:rPr>
        <w:t>___</w:t>
      </w:r>
      <w:r w:rsidR="009E68E6" w:rsidRPr="00726053">
        <w:rPr>
          <w:rFonts w:ascii="Arial" w:eastAsia="Arial Unicode MS" w:hAnsi="Arial" w:cs="Arial"/>
          <w:b/>
          <w:sz w:val="24"/>
          <w:szCs w:val="24"/>
        </w:rPr>
        <w:t>__________________________________________</w:t>
      </w:r>
    </w:p>
    <w:p w14:paraId="42497A57" w14:textId="39A5D3F0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 L.A.E. Bruno German Enciso Guillen</w:t>
      </w:r>
    </w:p>
    <w:p w14:paraId="17E745C8" w14:textId="5BF1A1F8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1E6CCBE5" w14:textId="4B8C3ED9" w:rsidR="009E68E6" w:rsidRPr="00726053" w:rsidRDefault="00726053" w:rsidP="00E068B4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726053">
        <w:rPr>
          <w:rFonts w:ascii="Arial" w:eastAsia="Arial Unicode MS" w:hAnsi="Arial" w:cs="Arial"/>
          <w:b/>
          <w:sz w:val="24"/>
          <w:szCs w:val="24"/>
        </w:rPr>
        <w:t xml:space="preserve">  De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726053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726053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1B71D89" w14:textId="77777777" w:rsidR="00726053" w:rsidRPr="00726053" w:rsidRDefault="00726053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2364A308" w14:textId="77777777" w:rsidR="009E68E6" w:rsidRPr="00726053" w:rsidRDefault="009E68E6" w:rsidP="009E68E6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6CF3535" w14:textId="77777777" w:rsidR="009E68E6" w:rsidRPr="00726053" w:rsidRDefault="009E68E6" w:rsidP="00E068B4">
      <w:pPr>
        <w:spacing w:after="0"/>
        <w:rPr>
          <w:rFonts w:ascii="Arial" w:eastAsia="MS PGothic" w:hAnsi="Arial" w:cs="Arial"/>
          <w:lang w:val="en-US"/>
        </w:rPr>
      </w:pPr>
      <w:proofErr w:type="spellStart"/>
      <w:r w:rsidRPr="00726053">
        <w:rPr>
          <w:rFonts w:ascii="Arial" w:eastAsia="MS PGothic" w:hAnsi="Arial" w:cs="Arial"/>
          <w:lang w:val="en-US"/>
        </w:rPr>
        <w:t>C.c.p</w:t>
      </w:r>
      <w:proofErr w:type="spellEnd"/>
      <w:r w:rsidRPr="00726053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726053">
        <w:rPr>
          <w:rFonts w:ascii="Arial" w:eastAsia="MS PGothic" w:hAnsi="Arial" w:cs="Arial"/>
          <w:lang w:val="en-US"/>
        </w:rPr>
        <w:t>Archivo</w:t>
      </w:r>
      <w:proofErr w:type="spellEnd"/>
    </w:p>
    <w:p w14:paraId="48B9820D" w14:textId="4B76BB6E" w:rsidR="00AA360F" w:rsidRPr="00726053" w:rsidRDefault="00F8170E" w:rsidP="00726053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726053">
        <w:rPr>
          <w:rFonts w:ascii="Arial" w:eastAsia="MS PGothic" w:hAnsi="Arial" w:cs="Arial"/>
          <w:lang w:val="en-US"/>
        </w:rPr>
        <w:t>HMI/</w:t>
      </w:r>
      <w:proofErr w:type="spellStart"/>
      <w:r w:rsidRPr="00726053">
        <w:rPr>
          <w:rFonts w:ascii="Arial" w:eastAsia="MS PGothic" w:hAnsi="Arial" w:cs="Arial"/>
          <w:lang w:val="en-US"/>
        </w:rPr>
        <w:t>ngzs</w:t>
      </w:r>
      <w:proofErr w:type="spellEnd"/>
    </w:p>
    <w:sectPr w:rsidR="00AA360F" w:rsidRPr="00726053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42E35" w14:textId="77777777" w:rsidR="00066D56" w:rsidRDefault="00066D56" w:rsidP="008E0914">
      <w:pPr>
        <w:spacing w:after="0" w:line="240" w:lineRule="auto"/>
      </w:pPr>
      <w:r>
        <w:separator/>
      </w:r>
    </w:p>
  </w:endnote>
  <w:endnote w:type="continuationSeparator" w:id="0">
    <w:p w14:paraId="7B17782F" w14:textId="77777777" w:rsidR="00066D56" w:rsidRDefault="00066D5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05937" w14:textId="77777777" w:rsidR="00066D56" w:rsidRDefault="00066D56" w:rsidP="008E0914">
      <w:pPr>
        <w:spacing w:after="0" w:line="240" w:lineRule="auto"/>
      </w:pPr>
      <w:r>
        <w:separator/>
      </w:r>
    </w:p>
  </w:footnote>
  <w:footnote w:type="continuationSeparator" w:id="0">
    <w:p w14:paraId="79ED0468" w14:textId="77777777" w:rsidR="00066D56" w:rsidRDefault="00066D5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66D56"/>
    <w:rsid w:val="000C2C53"/>
    <w:rsid w:val="000D2DB9"/>
    <w:rsid w:val="00101CA7"/>
    <w:rsid w:val="00122511"/>
    <w:rsid w:val="00136B32"/>
    <w:rsid w:val="001A66F2"/>
    <w:rsid w:val="00202881"/>
    <w:rsid w:val="00203ED1"/>
    <w:rsid w:val="00292DB9"/>
    <w:rsid w:val="002D6F0C"/>
    <w:rsid w:val="002D7EC6"/>
    <w:rsid w:val="002E6B69"/>
    <w:rsid w:val="003108CF"/>
    <w:rsid w:val="003C32AD"/>
    <w:rsid w:val="003E1666"/>
    <w:rsid w:val="004751E5"/>
    <w:rsid w:val="004B542B"/>
    <w:rsid w:val="004F7802"/>
    <w:rsid w:val="00507DA6"/>
    <w:rsid w:val="0055312D"/>
    <w:rsid w:val="005E2204"/>
    <w:rsid w:val="0067547B"/>
    <w:rsid w:val="00721F9D"/>
    <w:rsid w:val="00726053"/>
    <w:rsid w:val="00744413"/>
    <w:rsid w:val="007600FB"/>
    <w:rsid w:val="007C16D8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1</TotalTime>
  <Pages>1</Pages>
  <Words>179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2025-04-09T18:41:00Z</cp:lastPrinted>
  <dcterms:created xsi:type="dcterms:W3CDTF">2025-11-06T18:10:00Z</dcterms:created>
  <dcterms:modified xsi:type="dcterms:W3CDTF">2025-11-06T18:10:00Z</dcterms:modified>
</cp:coreProperties>
</file>