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Default="00F2123C" w:rsidP="005D5C45"/>
    <w:p w14:paraId="516D9E7B" w14:textId="77777777" w:rsidR="00AA360F" w:rsidRDefault="00AA360F"/>
    <w:p w14:paraId="7565C167" w14:textId="77777777" w:rsidR="00AA360F" w:rsidRDefault="00AA360F"/>
    <w:p w14:paraId="5BB97BC3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75CDBEAE" w14:textId="77777777" w:rsidR="0093503C" w:rsidRDefault="0093503C" w:rsidP="0093503C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7119070E" w14:textId="77777777" w:rsidR="0093503C" w:rsidRDefault="0093503C" w:rsidP="0093503C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68308903" w14:textId="77777777" w:rsidR="0079084A" w:rsidRDefault="00790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29052BB5" w14:textId="77777777" w:rsidR="0093503C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HACIENDA MUNICIPAL</w:t>
      </w:r>
    </w:p>
    <w:p w14:paraId="466A7CA5" w14:textId="77777777" w:rsidR="0093503C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ASUNTO: INFORMACIÓN</w:t>
      </w:r>
    </w:p>
    <w:p w14:paraId="7E3CA120" w14:textId="77777777" w:rsidR="0093503C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76FE4AFF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LIC. MÓNICA ALEJANDRA HERNÁNDEZ OCHOA</w:t>
      </w:r>
    </w:p>
    <w:p w14:paraId="14901AF1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ENCARGADA DE LA DIRECCIÓN DE LA UNIDAD </w:t>
      </w:r>
    </w:p>
    <w:p w14:paraId="77663E3A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DE TRANSPARENCIA Y BUENAS PRÁCTICAS</w:t>
      </w:r>
    </w:p>
    <w:p w14:paraId="286E3D7E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PRESENTE:</w:t>
      </w:r>
    </w:p>
    <w:p w14:paraId="2839DF85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4F40B580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007FD495" w14:textId="1D7B96F7" w:rsidR="0093503C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ab/>
        <w:t>Ixtlahuacán</w:t>
      </w:r>
      <w:r w:rsidR="00325B19">
        <w:rPr>
          <w:rFonts w:ascii="Arial" w:hAnsi="Arial" w:cs="Arial"/>
          <w:b/>
          <w:sz w:val="18"/>
        </w:rPr>
        <w:t xml:space="preserve"> de los Membrillos, Jalisco a </w:t>
      </w:r>
      <w:r w:rsidR="00B010D2">
        <w:rPr>
          <w:rFonts w:ascii="Arial" w:hAnsi="Arial" w:cs="Arial"/>
          <w:b/>
          <w:sz w:val="18"/>
        </w:rPr>
        <w:t>05</w:t>
      </w:r>
      <w:r w:rsidR="00AB190D">
        <w:rPr>
          <w:rFonts w:ascii="Arial" w:hAnsi="Arial" w:cs="Arial"/>
          <w:b/>
          <w:sz w:val="18"/>
        </w:rPr>
        <w:t xml:space="preserve"> de</w:t>
      </w:r>
      <w:r w:rsidR="004519AD">
        <w:rPr>
          <w:rFonts w:ascii="Arial" w:hAnsi="Arial" w:cs="Arial"/>
          <w:b/>
          <w:sz w:val="18"/>
        </w:rPr>
        <w:t xml:space="preserve"> </w:t>
      </w:r>
      <w:r w:rsidR="00B010D2">
        <w:rPr>
          <w:rFonts w:ascii="Arial" w:hAnsi="Arial" w:cs="Arial"/>
          <w:b/>
          <w:sz w:val="18"/>
        </w:rPr>
        <w:t>agosto</w:t>
      </w:r>
      <w:r w:rsidR="00A3017E">
        <w:rPr>
          <w:rFonts w:ascii="Arial" w:hAnsi="Arial" w:cs="Arial"/>
          <w:b/>
          <w:sz w:val="18"/>
        </w:rPr>
        <w:t xml:space="preserve"> </w:t>
      </w:r>
      <w:r w:rsidR="00AE083E">
        <w:rPr>
          <w:rFonts w:ascii="Arial" w:hAnsi="Arial" w:cs="Arial"/>
          <w:b/>
          <w:sz w:val="18"/>
        </w:rPr>
        <w:t>del 202</w:t>
      </w:r>
      <w:r w:rsidR="004519AD">
        <w:rPr>
          <w:rFonts w:ascii="Arial" w:hAnsi="Arial" w:cs="Arial"/>
          <w:b/>
          <w:sz w:val="18"/>
        </w:rPr>
        <w:t>5</w:t>
      </w:r>
    </w:p>
    <w:p w14:paraId="430B0CE1" w14:textId="77777777" w:rsidR="0093503C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19F9E8C9" w14:textId="2C2337C5" w:rsidR="0093503C" w:rsidRDefault="0093503C" w:rsidP="009755A5">
      <w:pPr>
        <w:spacing w:before="41" w:after="0" w:line="260" w:lineRule="exact"/>
        <w:ind w:left="2160" w:right="132" w:firstLine="720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sz w:val="18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>
        <w:rPr>
          <w:rFonts w:ascii="Arial" w:hAnsi="Arial" w:cs="Arial"/>
          <w:b/>
          <w:sz w:val="18"/>
        </w:rPr>
        <w:t xml:space="preserve">(CIMTRA), </w:t>
      </w:r>
      <w:r>
        <w:rPr>
          <w:rFonts w:ascii="Arial" w:hAnsi="Arial" w:cs="Arial"/>
          <w:sz w:val="18"/>
        </w:rPr>
        <w:t xml:space="preserve">le informo que, en el </w:t>
      </w:r>
      <w:r w:rsidR="00AB190D">
        <w:rPr>
          <w:rFonts w:ascii="Arial" w:hAnsi="Arial" w:cs="Arial"/>
          <w:b/>
          <w:sz w:val="18"/>
          <w:u w:val="single"/>
        </w:rPr>
        <w:t xml:space="preserve">mes de </w:t>
      </w:r>
      <w:r w:rsidR="00E51C0B">
        <w:rPr>
          <w:rFonts w:ascii="Arial" w:hAnsi="Arial" w:cs="Arial"/>
          <w:b/>
          <w:sz w:val="18"/>
          <w:u w:val="single"/>
        </w:rPr>
        <w:t>JU</w:t>
      </w:r>
      <w:r w:rsidR="00B010D2">
        <w:rPr>
          <w:rFonts w:ascii="Arial" w:hAnsi="Arial" w:cs="Arial"/>
          <w:b/>
          <w:sz w:val="18"/>
          <w:u w:val="single"/>
        </w:rPr>
        <w:t>L</w:t>
      </w:r>
      <w:r w:rsidR="00E51C0B">
        <w:rPr>
          <w:rFonts w:ascii="Arial" w:hAnsi="Arial" w:cs="Arial"/>
          <w:b/>
          <w:sz w:val="18"/>
          <w:u w:val="single"/>
        </w:rPr>
        <w:t>IO</w:t>
      </w:r>
      <w:r w:rsidRPr="00A72FA7">
        <w:rPr>
          <w:rFonts w:ascii="Arial" w:hAnsi="Arial" w:cs="Arial"/>
          <w:b/>
          <w:sz w:val="18"/>
          <w:u w:val="single"/>
        </w:rPr>
        <w:t xml:space="preserve"> d</w:t>
      </w:r>
      <w:r w:rsidR="00AE083E">
        <w:rPr>
          <w:rFonts w:ascii="Arial" w:hAnsi="Arial" w:cs="Arial"/>
          <w:b/>
          <w:sz w:val="18"/>
          <w:u w:val="single"/>
        </w:rPr>
        <w:t>e 202</w:t>
      </w:r>
      <w:r w:rsidR="00AF3311">
        <w:rPr>
          <w:rFonts w:ascii="Arial" w:hAnsi="Arial" w:cs="Arial"/>
          <w:b/>
          <w:sz w:val="18"/>
          <w:u w:val="single"/>
        </w:rPr>
        <w:t>5</w:t>
      </w:r>
      <w:r>
        <w:rPr>
          <w:rFonts w:ascii="Arial" w:hAnsi="Arial" w:cs="Arial"/>
          <w:b/>
          <w:sz w:val="18"/>
        </w:rPr>
        <w:t xml:space="preserve">, No se ha realizado gasto alguno </w:t>
      </w:r>
      <w:r w:rsidRPr="00593DEB">
        <w:rPr>
          <w:rFonts w:ascii="Arial" w:hAnsi="Arial" w:cs="Arial"/>
          <w:b/>
          <w:sz w:val="18"/>
        </w:rPr>
        <w:t xml:space="preserve">de </w:t>
      </w:r>
      <w:r w:rsidR="003B7D8F" w:rsidRPr="003B7D8F">
        <w:rPr>
          <w:rFonts w:ascii="Arial" w:hAnsi="Arial" w:cs="Arial"/>
          <w:b/>
          <w:sz w:val="18"/>
          <w:u w:val="single"/>
        </w:rPr>
        <w:t>Gastos de Representación de los Funcionarios de Primer Nivel</w:t>
      </w:r>
      <w:r w:rsidRPr="00593DEB">
        <w:rPr>
          <w:rFonts w:ascii="Arial" w:hAnsi="Arial" w:cs="Arial"/>
          <w:b/>
          <w:sz w:val="18"/>
          <w:u w:val="single"/>
        </w:rPr>
        <w:t xml:space="preserve"> </w:t>
      </w:r>
      <w:r>
        <w:rPr>
          <w:rFonts w:ascii="Arial" w:hAnsi="Arial" w:cs="Arial"/>
          <w:b/>
          <w:sz w:val="18"/>
        </w:rPr>
        <w:t>de este gobierno municipal.</w:t>
      </w:r>
    </w:p>
    <w:p w14:paraId="23642C2E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</w:p>
    <w:p w14:paraId="54FFAD49" w14:textId="77777777" w:rsidR="0093503C" w:rsidRDefault="0093503C" w:rsidP="009755A5">
      <w:pPr>
        <w:spacing w:before="41" w:after="0" w:line="260" w:lineRule="exact"/>
        <w:ind w:left="2160" w:right="132" w:firstLine="720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</w:p>
    <w:p w14:paraId="10DBE7F0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Sin otro particular me despido, no sin antes reiterarle un cordial saludo</w:t>
      </w:r>
    </w:p>
    <w:p w14:paraId="5F5D9476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</w:p>
    <w:p w14:paraId="24156E80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  <w:szCs w:val="18"/>
        </w:rPr>
      </w:pPr>
    </w:p>
    <w:p w14:paraId="653CF319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ATENTAMENTE:</w:t>
      </w:r>
    </w:p>
    <w:p w14:paraId="6E46F4AC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  <w:szCs w:val="18"/>
        </w:rPr>
      </w:pPr>
    </w:p>
    <w:p w14:paraId="3E102CF6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0D99A340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5A188579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_________________________________________</w:t>
      </w:r>
    </w:p>
    <w:p w14:paraId="79C547C6" w14:textId="1E0B91D8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L.A.E. </w:t>
      </w:r>
      <w:r w:rsidR="00C93162">
        <w:rPr>
          <w:rFonts w:ascii="Arial" w:hAnsi="Arial" w:cs="Arial"/>
          <w:b/>
          <w:sz w:val="18"/>
        </w:rPr>
        <w:t>BRUNO GERMAN ENCISO GUILLEN</w:t>
      </w:r>
    </w:p>
    <w:p w14:paraId="205F6873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ENCARGADO DE LA HACIENDA MUNICIPAL </w:t>
      </w:r>
    </w:p>
    <w:p w14:paraId="0736BE73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DE IXTLAHUACÁN DE LOS MEMBRILLOS, JALISCO</w:t>
      </w:r>
    </w:p>
    <w:p w14:paraId="5A34FDDE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0"/>
        </w:rPr>
      </w:pPr>
    </w:p>
    <w:p w14:paraId="3DFC216A" w14:textId="77777777" w:rsidR="0093503C" w:rsidRDefault="0093503C" w:rsidP="009755A5">
      <w:pPr>
        <w:spacing w:after="0" w:line="260" w:lineRule="exact"/>
        <w:ind w:left="2160" w:right="132"/>
        <w:rPr>
          <w:rFonts w:ascii="Arial" w:hAnsi="Arial" w:cs="Arial"/>
          <w:sz w:val="20"/>
        </w:rPr>
      </w:pPr>
    </w:p>
    <w:p w14:paraId="0C9AAB57" w14:textId="77777777" w:rsidR="0093503C" w:rsidRPr="009755A5" w:rsidRDefault="0093503C" w:rsidP="009755A5">
      <w:pPr>
        <w:spacing w:after="0" w:line="260" w:lineRule="exact"/>
        <w:ind w:left="2160" w:right="132"/>
        <w:rPr>
          <w:rFonts w:ascii="Arial" w:hAnsi="Arial" w:cs="Arial"/>
          <w:sz w:val="18"/>
          <w:lang w:val="en-US"/>
        </w:rPr>
      </w:pPr>
      <w:r w:rsidRPr="009755A5">
        <w:rPr>
          <w:rFonts w:ascii="Arial" w:hAnsi="Arial" w:cs="Arial"/>
          <w:sz w:val="18"/>
          <w:lang w:val="en-US"/>
        </w:rPr>
        <w:t>C.c.p. Archivo</w:t>
      </w:r>
    </w:p>
    <w:p w14:paraId="24ABD531" w14:textId="14A1F005" w:rsidR="0093503C" w:rsidRPr="009755A5" w:rsidRDefault="00AE083E" w:rsidP="009755A5">
      <w:pPr>
        <w:spacing w:after="0" w:line="260" w:lineRule="exact"/>
        <w:ind w:left="2160" w:right="132"/>
        <w:rPr>
          <w:rFonts w:ascii="Arial" w:hAnsi="Arial" w:cs="Arial"/>
          <w:sz w:val="18"/>
          <w:lang w:val="en-US"/>
        </w:rPr>
      </w:pPr>
      <w:r>
        <w:rPr>
          <w:rFonts w:ascii="Arial" w:hAnsi="Arial" w:cs="Arial"/>
          <w:sz w:val="18"/>
          <w:lang w:val="en-US"/>
        </w:rPr>
        <w:t>HMI/</w:t>
      </w:r>
      <w:proofErr w:type="spellStart"/>
      <w:r>
        <w:rPr>
          <w:rFonts w:ascii="Arial" w:hAnsi="Arial" w:cs="Arial"/>
          <w:sz w:val="18"/>
          <w:lang w:val="en-US"/>
        </w:rPr>
        <w:t>ngzs</w:t>
      </w:r>
      <w:proofErr w:type="spellEnd"/>
    </w:p>
    <w:p w14:paraId="6F1E6F32" w14:textId="77777777" w:rsidR="00AA360F" w:rsidRPr="009755A5" w:rsidRDefault="0093503C" w:rsidP="0093503C">
      <w:pPr>
        <w:rPr>
          <w:lang w:val="en-US"/>
        </w:rPr>
      </w:pPr>
      <w:r w:rsidRPr="009755A5">
        <w:rPr>
          <w:rFonts w:ascii="Arial" w:eastAsia="Arial Unicode MS" w:hAnsi="Arial" w:cs="Arial"/>
          <w:sz w:val="20"/>
          <w:lang w:val="en-US"/>
        </w:rPr>
        <w:tab/>
      </w:r>
    </w:p>
    <w:sectPr w:rsidR="00AA360F" w:rsidRPr="009755A5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88D20" w14:textId="77777777" w:rsidR="0021369B" w:rsidRDefault="0021369B" w:rsidP="008E0914">
      <w:pPr>
        <w:spacing w:after="0" w:line="240" w:lineRule="auto"/>
      </w:pPr>
      <w:r>
        <w:separator/>
      </w:r>
    </w:p>
  </w:endnote>
  <w:endnote w:type="continuationSeparator" w:id="0">
    <w:p w14:paraId="45409CA0" w14:textId="77777777" w:rsidR="0021369B" w:rsidRDefault="0021369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C1DCE" w14:textId="77777777" w:rsidR="0021369B" w:rsidRDefault="0021369B" w:rsidP="008E0914">
      <w:pPr>
        <w:spacing w:after="0" w:line="240" w:lineRule="auto"/>
      </w:pPr>
      <w:r>
        <w:separator/>
      </w:r>
    </w:p>
  </w:footnote>
  <w:footnote w:type="continuationSeparator" w:id="0">
    <w:p w14:paraId="7E7CEC79" w14:textId="77777777" w:rsidR="0021369B" w:rsidRDefault="0021369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3D80E05" wp14:editId="29A7944F">
          <wp:simplePos x="0" y="0"/>
          <wp:positionH relativeFrom="column">
            <wp:posOffset>-885825</wp:posOffset>
          </wp:positionH>
          <wp:positionV relativeFrom="paragraph">
            <wp:posOffset>-676910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101CA7"/>
    <w:rsid w:val="001A3113"/>
    <w:rsid w:val="001C0130"/>
    <w:rsid w:val="0021369B"/>
    <w:rsid w:val="00272814"/>
    <w:rsid w:val="00292DB9"/>
    <w:rsid w:val="002D7B41"/>
    <w:rsid w:val="00325B19"/>
    <w:rsid w:val="003B7D8F"/>
    <w:rsid w:val="004519AD"/>
    <w:rsid w:val="004B542B"/>
    <w:rsid w:val="004D6137"/>
    <w:rsid w:val="00507DA6"/>
    <w:rsid w:val="005205AA"/>
    <w:rsid w:val="00545199"/>
    <w:rsid w:val="00593DEB"/>
    <w:rsid w:val="005C6A04"/>
    <w:rsid w:val="005D249F"/>
    <w:rsid w:val="005D5C45"/>
    <w:rsid w:val="005E2204"/>
    <w:rsid w:val="0065181A"/>
    <w:rsid w:val="006809F5"/>
    <w:rsid w:val="00736663"/>
    <w:rsid w:val="00752E2F"/>
    <w:rsid w:val="0079084A"/>
    <w:rsid w:val="007E3A74"/>
    <w:rsid w:val="0080637B"/>
    <w:rsid w:val="0085300B"/>
    <w:rsid w:val="008E0914"/>
    <w:rsid w:val="0093503C"/>
    <w:rsid w:val="009755A5"/>
    <w:rsid w:val="009C410D"/>
    <w:rsid w:val="00A3017E"/>
    <w:rsid w:val="00A72FA7"/>
    <w:rsid w:val="00A81D9E"/>
    <w:rsid w:val="00A97674"/>
    <w:rsid w:val="00AA360F"/>
    <w:rsid w:val="00AB190D"/>
    <w:rsid w:val="00AE083E"/>
    <w:rsid w:val="00AF3311"/>
    <w:rsid w:val="00B010D2"/>
    <w:rsid w:val="00B267D0"/>
    <w:rsid w:val="00BD30B3"/>
    <w:rsid w:val="00C93162"/>
    <w:rsid w:val="00CA4E6B"/>
    <w:rsid w:val="00D944C2"/>
    <w:rsid w:val="00DD7FA1"/>
    <w:rsid w:val="00E51C0B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2025-02-07T19:46:00Z</cp:lastPrinted>
  <dcterms:created xsi:type="dcterms:W3CDTF">2025-08-05T18:38:00Z</dcterms:created>
  <dcterms:modified xsi:type="dcterms:W3CDTF">2025-08-05T18:38:00Z</dcterms:modified>
</cp:coreProperties>
</file>