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685F4" w14:textId="77777777" w:rsidR="00F2123C" w:rsidRPr="005D31A2" w:rsidRDefault="00F2123C" w:rsidP="005D5C45">
      <w:pPr>
        <w:rPr>
          <w:sz w:val="24"/>
          <w:szCs w:val="24"/>
        </w:rPr>
      </w:pPr>
    </w:p>
    <w:p w14:paraId="516D9E7B" w14:textId="77777777" w:rsidR="00AA360F" w:rsidRPr="005D31A2" w:rsidRDefault="00AA360F">
      <w:pPr>
        <w:rPr>
          <w:sz w:val="24"/>
          <w:szCs w:val="24"/>
        </w:rPr>
      </w:pPr>
    </w:p>
    <w:p w14:paraId="7565C167" w14:textId="77777777" w:rsidR="00AA360F" w:rsidRPr="005D31A2" w:rsidRDefault="00AA360F">
      <w:pPr>
        <w:rPr>
          <w:sz w:val="24"/>
          <w:szCs w:val="24"/>
        </w:rPr>
      </w:pPr>
    </w:p>
    <w:p w14:paraId="5BB97BC3" w14:textId="77777777" w:rsidR="00AA360F" w:rsidRPr="005D31A2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29052BB5" w14:textId="77777777" w:rsidR="0093503C" w:rsidRPr="005D31A2" w:rsidRDefault="0093503C" w:rsidP="009755A5">
      <w:pPr>
        <w:spacing w:after="0" w:line="260" w:lineRule="exact"/>
        <w:ind w:left="2160" w:right="132"/>
        <w:jc w:val="right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HACIENDA MUNICIPAL</w:t>
      </w:r>
    </w:p>
    <w:p w14:paraId="466A7CA5" w14:textId="617EFC00" w:rsidR="0093503C" w:rsidRPr="005D31A2" w:rsidRDefault="0093503C" w:rsidP="009755A5">
      <w:pPr>
        <w:spacing w:after="0" w:line="260" w:lineRule="exact"/>
        <w:ind w:left="2160" w:right="132"/>
        <w:jc w:val="right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ASUNTO: INFORMACIÓN</w:t>
      </w:r>
      <w:r w:rsidR="002B1DFC" w:rsidRPr="005D31A2">
        <w:rPr>
          <w:rFonts w:ascii="Arial" w:hAnsi="Arial" w:cs="Arial"/>
          <w:b/>
          <w:sz w:val="24"/>
          <w:szCs w:val="24"/>
        </w:rPr>
        <w:t>/0</w:t>
      </w:r>
      <w:r w:rsidR="005D31A2">
        <w:rPr>
          <w:rFonts w:ascii="Arial" w:hAnsi="Arial" w:cs="Arial"/>
          <w:b/>
          <w:sz w:val="24"/>
          <w:szCs w:val="24"/>
        </w:rPr>
        <w:t>23</w:t>
      </w:r>
    </w:p>
    <w:p w14:paraId="7E3CA120" w14:textId="77777777" w:rsidR="0093503C" w:rsidRPr="005D31A2" w:rsidRDefault="0093503C" w:rsidP="009755A5">
      <w:pPr>
        <w:spacing w:after="0" w:line="260" w:lineRule="exact"/>
        <w:ind w:left="2160" w:right="132"/>
        <w:jc w:val="right"/>
        <w:rPr>
          <w:rFonts w:ascii="Arial" w:hAnsi="Arial" w:cs="Arial"/>
          <w:b/>
          <w:sz w:val="24"/>
          <w:szCs w:val="24"/>
        </w:rPr>
      </w:pPr>
    </w:p>
    <w:p w14:paraId="76FE4AFF" w14:textId="54C347AE" w:rsidR="0093503C" w:rsidRPr="005D31A2" w:rsidRDefault="002B1DFC" w:rsidP="00802782">
      <w:pPr>
        <w:spacing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Mtra</w:t>
      </w:r>
      <w:r w:rsidR="00802782" w:rsidRPr="005D31A2">
        <w:rPr>
          <w:rFonts w:ascii="Arial" w:hAnsi="Arial" w:cs="Arial"/>
          <w:b/>
          <w:sz w:val="24"/>
          <w:szCs w:val="24"/>
        </w:rPr>
        <w:t>. Mónica Alejandra Hernández Ochoa</w:t>
      </w:r>
    </w:p>
    <w:p w14:paraId="14901AF1" w14:textId="22C5150E" w:rsidR="0093503C" w:rsidRPr="005D31A2" w:rsidRDefault="00802782" w:rsidP="00802782">
      <w:pPr>
        <w:spacing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 xml:space="preserve">Encargada de la Dirección de la Unidad </w:t>
      </w:r>
    </w:p>
    <w:p w14:paraId="77663E3A" w14:textId="6A7FE348" w:rsidR="0093503C" w:rsidRPr="005D31A2" w:rsidRDefault="00802782" w:rsidP="00802782">
      <w:pPr>
        <w:spacing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de Transparencia y Buenas Prácticas</w:t>
      </w:r>
    </w:p>
    <w:p w14:paraId="286E3D7E" w14:textId="48FB5C86" w:rsidR="0093503C" w:rsidRPr="005D31A2" w:rsidRDefault="00802782" w:rsidP="00802782">
      <w:pPr>
        <w:spacing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Presente:</w:t>
      </w:r>
    </w:p>
    <w:p w14:paraId="2839DF85" w14:textId="77777777" w:rsidR="0093503C" w:rsidRPr="005D31A2" w:rsidRDefault="0093503C" w:rsidP="009755A5">
      <w:pPr>
        <w:spacing w:after="0" w:line="260" w:lineRule="exact"/>
        <w:ind w:left="2160" w:right="132"/>
        <w:jc w:val="both"/>
        <w:rPr>
          <w:rFonts w:ascii="Arial" w:hAnsi="Arial" w:cs="Arial"/>
          <w:b/>
          <w:sz w:val="24"/>
          <w:szCs w:val="24"/>
        </w:rPr>
      </w:pPr>
    </w:p>
    <w:p w14:paraId="4F40B580" w14:textId="77777777" w:rsidR="0093503C" w:rsidRPr="005D31A2" w:rsidRDefault="0093503C" w:rsidP="009755A5">
      <w:pPr>
        <w:spacing w:after="0" w:line="260" w:lineRule="exact"/>
        <w:ind w:left="2160" w:right="132"/>
        <w:jc w:val="both"/>
        <w:rPr>
          <w:rFonts w:ascii="Arial" w:hAnsi="Arial" w:cs="Arial"/>
          <w:b/>
          <w:sz w:val="24"/>
          <w:szCs w:val="24"/>
        </w:rPr>
      </w:pPr>
    </w:p>
    <w:p w14:paraId="007FD495" w14:textId="343DF98D" w:rsidR="0093503C" w:rsidRPr="005D31A2" w:rsidRDefault="0093503C" w:rsidP="005D31A2">
      <w:pPr>
        <w:spacing w:before="41" w:after="0" w:line="260" w:lineRule="exact"/>
        <w:ind w:right="132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Ixtlahuacán</w:t>
      </w:r>
      <w:r w:rsidR="00325B19" w:rsidRPr="005D31A2">
        <w:rPr>
          <w:rFonts w:ascii="Arial" w:hAnsi="Arial" w:cs="Arial"/>
          <w:b/>
          <w:sz w:val="24"/>
          <w:szCs w:val="24"/>
        </w:rPr>
        <w:t xml:space="preserve"> de los Membrillos, Jalisco a </w:t>
      </w:r>
      <w:r w:rsidR="00802782" w:rsidRPr="005D31A2">
        <w:rPr>
          <w:rFonts w:ascii="Arial" w:hAnsi="Arial" w:cs="Arial"/>
          <w:b/>
          <w:sz w:val="24"/>
          <w:szCs w:val="24"/>
        </w:rPr>
        <w:t>0</w:t>
      </w:r>
      <w:r w:rsidR="005D31A2">
        <w:rPr>
          <w:rFonts w:ascii="Arial" w:hAnsi="Arial" w:cs="Arial"/>
          <w:b/>
          <w:sz w:val="24"/>
          <w:szCs w:val="24"/>
        </w:rPr>
        <w:t>6</w:t>
      </w:r>
      <w:r w:rsidR="00A40858" w:rsidRPr="005D31A2">
        <w:rPr>
          <w:rFonts w:ascii="Arial" w:hAnsi="Arial" w:cs="Arial"/>
          <w:b/>
          <w:sz w:val="24"/>
          <w:szCs w:val="24"/>
        </w:rPr>
        <w:t xml:space="preserve"> de </w:t>
      </w:r>
      <w:proofErr w:type="gramStart"/>
      <w:r w:rsidR="005D31A2">
        <w:rPr>
          <w:rFonts w:ascii="Arial" w:hAnsi="Arial" w:cs="Arial"/>
          <w:b/>
          <w:sz w:val="24"/>
          <w:szCs w:val="24"/>
        </w:rPr>
        <w:t>Noviembre</w:t>
      </w:r>
      <w:proofErr w:type="gramEnd"/>
      <w:r w:rsidR="00A3017E" w:rsidRPr="005D31A2">
        <w:rPr>
          <w:rFonts w:ascii="Arial" w:hAnsi="Arial" w:cs="Arial"/>
          <w:b/>
          <w:sz w:val="24"/>
          <w:szCs w:val="24"/>
        </w:rPr>
        <w:t xml:space="preserve"> </w:t>
      </w:r>
      <w:r w:rsidR="00AE083E" w:rsidRPr="005D31A2">
        <w:rPr>
          <w:rFonts w:ascii="Arial" w:hAnsi="Arial" w:cs="Arial"/>
          <w:b/>
          <w:sz w:val="24"/>
          <w:szCs w:val="24"/>
        </w:rPr>
        <w:t>del 202</w:t>
      </w:r>
      <w:r w:rsidR="004519AD" w:rsidRPr="005D31A2">
        <w:rPr>
          <w:rFonts w:ascii="Arial" w:hAnsi="Arial" w:cs="Arial"/>
          <w:b/>
          <w:sz w:val="24"/>
          <w:szCs w:val="24"/>
        </w:rPr>
        <w:t>5</w:t>
      </w:r>
    </w:p>
    <w:p w14:paraId="430B0CE1" w14:textId="77777777" w:rsidR="0093503C" w:rsidRPr="005D31A2" w:rsidRDefault="0093503C" w:rsidP="009755A5">
      <w:pPr>
        <w:spacing w:before="41" w:after="0" w:line="260" w:lineRule="exact"/>
        <w:ind w:left="2160" w:right="132"/>
        <w:jc w:val="right"/>
        <w:rPr>
          <w:rFonts w:ascii="Arial" w:hAnsi="Arial" w:cs="Arial"/>
          <w:b/>
          <w:sz w:val="24"/>
          <w:szCs w:val="24"/>
        </w:rPr>
      </w:pPr>
    </w:p>
    <w:p w14:paraId="19F9E8C9" w14:textId="53DAA4A7" w:rsidR="0093503C" w:rsidRPr="005D31A2" w:rsidRDefault="0093503C" w:rsidP="00802782">
      <w:pPr>
        <w:spacing w:before="41"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sz w:val="24"/>
          <w:szCs w:val="24"/>
        </w:rPr>
        <w:t xml:space="preserve">Con el propósito de transparentar el gasto público que realiza el Ayuntamiento de Ixtlahuacán de los Membrillos, Jalisco a través de la herramienta del Colectivo Ciudadanos por Municipios Transparentes </w:t>
      </w:r>
      <w:r w:rsidRPr="005D31A2">
        <w:rPr>
          <w:rFonts w:ascii="Arial" w:hAnsi="Arial" w:cs="Arial"/>
          <w:b/>
          <w:sz w:val="24"/>
          <w:szCs w:val="24"/>
        </w:rPr>
        <w:t xml:space="preserve">(CIMTRA), </w:t>
      </w:r>
      <w:r w:rsidRPr="005D31A2">
        <w:rPr>
          <w:rFonts w:ascii="Arial" w:hAnsi="Arial" w:cs="Arial"/>
          <w:sz w:val="24"/>
          <w:szCs w:val="24"/>
        </w:rPr>
        <w:t xml:space="preserve">le informo que, en el </w:t>
      </w:r>
      <w:r w:rsidR="00AB190D" w:rsidRPr="005D31A2">
        <w:rPr>
          <w:rFonts w:ascii="Arial" w:hAnsi="Arial" w:cs="Arial"/>
          <w:b/>
          <w:sz w:val="24"/>
          <w:szCs w:val="24"/>
          <w:u w:val="single"/>
        </w:rPr>
        <w:t xml:space="preserve">mes de </w:t>
      </w:r>
      <w:proofErr w:type="gramStart"/>
      <w:r w:rsidR="005D31A2">
        <w:rPr>
          <w:rFonts w:ascii="Arial" w:hAnsi="Arial" w:cs="Arial"/>
          <w:b/>
          <w:sz w:val="24"/>
          <w:szCs w:val="24"/>
          <w:u w:val="single"/>
        </w:rPr>
        <w:t>Octubre</w:t>
      </w:r>
      <w:proofErr w:type="gramEnd"/>
      <w:r w:rsidRPr="005D31A2">
        <w:rPr>
          <w:rFonts w:ascii="Arial" w:hAnsi="Arial" w:cs="Arial"/>
          <w:b/>
          <w:sz w:val="24"/>
          <w:szCs w:val="24"/>
          <w:u w:val="single"/>
        </w:rPr>
        <w:t xml:space="preserve"> d</w:t>
      </w:r>
      <w:r w:rsidR="00AE083E" w:rsidRPr="005D31A2">
        <w:rPr>
          <w:rFonts w:ascii="Arial" w:hAnsi="Arial" w:cs="Arial"/>
          <w:b/>
          <w:sz w:val="24"/>
          <w:szCs w:val="24"/>
          <w:u w:val="single"/>
        </w:rPr>
        <w:t>e 202</w:t>
      </w:r>
      <w:r w:rsidR="00AF3311" w:rsidRPr="005D31A2">
        <w:rPr>
          <w:rFonts w:ascii="Arial" w:hAnsi="Arial" w:cs="Arial"/>
          <w:b/>
          <w:sz w:val="24"/>
          <w:szCs w:val="24"/>
          <w:u w:val="single"/>
        </w:rPr>
        <w:t>5</w:t>
      </w:r>
      <w:r w:rsidRPr="005D31A2">
        <w:rPr>
          <w:rFonts w:ascii="Arial" w:hAnsi="Arial" w:cs="Arial"/>
          <w:b/>
          <w:sz w:val="24"/>
          <w:szCs w:val="24"/>
        </w:rPr>
        <w:t xml:space="preserve">, No se ha realizado gasto alguno de </w:t>
      </w:r>
      <w:r w:rsidR="003B7D8F" w:rsidRPr="005D31A2">
        <w:rPr>
          <w:rFonts w:ascii="Arial" w:hAnsi="Arial" w:cs="Arial"/>
          <w:b/>
          <w:sz w:val="24"/>
          <w:szCs w:val="24"/>
          <w:u w:val="single"/>
        </w:rPr>
        <w:t xml:space="preserve">Gastos de Representación de los </w:t>
      </w:r>
      <w:r w:rsidR="000A7D4A" w:rsidRPr="005D31A2">
        <w:rPr>
          <w:rFonts w:ascii="Arial" w:hAnsi="Arial" w:cs="Arial"/>
          <w:b/>
          <w:sz w:val="24"/>
          <w:szCs w:val="24"/>
          <w:u w:val="single"/>
        </w:rPr>
        <w:t>funcionarios</w:t>
      </w:r>
      <w:r w:rsidR="003B7D8F" w:rsidRPr="005D31A2">
        <w:rPr>
          <w:rFonts w:ascii="Arial" w:hAnsi="Arial" w:cs="Arial"/>
          <w:b/>
          <w:sz w:val="24"/>
          <w:szCs w:val="24"/>
          <w:u w:val="single"/>
        </w:rPr>
        <w:t xml:space="preserve"> de Primer Nivel</w:t>
      </w:r>
      <w:r w:rsidRPr="005D31A2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Pr="005D31A2">
        <w:rPr>
          <w:rFonts w:ascii="Arial" w:hAnsi="Arial" w:cs="Arial"/>
          <w:b/>
          <w:sz w:val="24"/>
          <w:szCs w:val="24"/>
        </w:rPr>
        <w:t>de este gobierno municipal.</w:t>
      </w:r>
    </w:p>
    <w:p w14:paraId="23642C2E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24"/>
          <w:szCs w:val="24"/>
        </w:rPr>
      </w:pPr>
    </w:p>
    <w:p w14:paraId="54FFAD49" w14:textId="77777777" w:rsidR="0093503C" w:rsidRPr="005D31A2" w:rsidRDefault="0093503C" w:rsidP="00623179">
      <w:pPr>
        <w:spacing w:before="41" w:after="0" w:line="260" w:lineRule="exact"/>
        <w:ind w:right="132"/>
        <w:jc w:val="both"/>
        <w:rPr>
          <w:rFonts w:ascii="Arial" w:hAnsi="Arial" w:cs="Arial"/>
          <w:sz w:val="24"/>
          <w:szCs w:val="24"/>
        </w:rPr>
      </w:pPr>
      <w:r w:rsidRPr="005D31A2">
        <w:rPr>
          <w:rFonts w:ascii="Arial" w:hAnsi="Arial" w:cs="Arial"/>
          <w:sz w:val="24"/>
          <w:szCs w:val="24"/>
        </w:rPr>
        <w:t>Lo anterior, para generar la actualización mensual de la información fundamental en términos del artículo de la Ley de Transparencia y Acceso a la información Pública del Estado de Jalisco y sus Municipios.</w:t>
      </w:r>
    </w:p>
    <w:p w14:paraId="6FA7BBC8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24"/>
          <w:szCs w:val="24"/>
        </w:rPr>
      </w:pPr>
    </w:p>
    <w:p w14:paraId="3645E0DD" w14:textId="77777777" w:rsidR="005D31A2" w:rsidRDefault="005D31A2" w:rsidP="005D31A2">
      <w:pPr>
        <w:spacing w:before="41" w:after="0" w:line="260" w:lineRule="exact"/>
        <w:ind w:right="132"/>
        <w:jc w:val="both"/>
        <w:rPr>
          <w:rFonts w:ascii="Arial" w:hAnsi="Arial" w:cs="Arial"/>
          <w:sz w:val="24"/>
          <w:szCs w:val="24"/>
        </w:rPr>
      </w:pPr>
    </w:p>
    <w:p w14:paraId="10DBE7F0" w14:textId="05EB7DCD" w:rsidR="0093503C" w:rsidRPr="005D31A2" w:rsidRDefault="0093503C" w:rsidP="005D31A2">
      <w:pPr>
        <w:spacing w:before="41" w:after="0" w:line="260" w:lineRule="exact"/>
        <w:ind w:right="132"/>
        <w:jc w:val="both"/>
        <w:rPr>
          <w:rFonts w:ascii="Arial" w:hAnsi="Arial" w:cs="Arial"/>
          <w:sz w:val="24"/>
          <w:szCs w:val="24"/>
        </w:rPr>
      </w:pPr>
      <w:r w:rsidRPr="005D31A2">
        <w:rPr>
          <w:rFonts w:ascii="Arial" w:hAnsi="Arial" w:cs="Arial"/>
          <w:sz w:val="24"/>
          <w:szCs w:val="24"/>
        </w:rPr>
        <w:t>Sin otro particular me despido, no sin antes reiterarle un cordial saludo</w:t>
      </w:r>
    </w:p>
    <w:p w14:paraId="5F5D9476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24"/>
          <w:szCs w:val="24"/>
        </w:rPr>
      </w:pPr>
    </w:p>
    <w:p w14:paraId="24156E80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24"/>
          <w:szCs w:val="24"/>
        </w:rPr>
      </w:pPr>
    </w:p>
    <w:p w14:paraId="653CF319" w14:textId="24ECEB22" w:rsidR="0093503C" w:rsidRPr="005D31A2" w:rsidRDefault="005D31A2" w:rsidP="005D31A2">
      <w:pPr>
        <w:spacing w:after="0" w:line="260" w:lineRule="exact"/>
        <w:ind w:right="13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</w:t>
      </w:r>
      <w:r w:rsidR="00623179" w:rsidRPr="005D31A2">
        <w:rPr>
          <w:rFonts w:ascii="Arial" w:hAnsi="Arial" w:cs="Arial"/>
          <w:b/>
          <w:sz w:val="24"/>
          <w:szCs w:val="24"/>
        </w:rPr>
        <w:t xml:space="preserve">                                    </w:t>
      </w:r>
      <w:r w:rsidR="0093503C" w:rsidRPr="005D31A2">
        <w:rPr>
          <w:rFonts w:ascii="Arial" w:hAnsi="Arial" w:cs="Arial"/>
          <w:b/>
          <w:sz w:val="24"/>
          <w:szCs w:val="24"/>
        </w:rPr>
        <w:t>ATENTAMENTE:</w:t>
      </w:r>
    </w:p>
    <w:p w14:paraId="6E46F4AC" w14:textId="77777777" w:rsidR="0093503C" w:rsidRPr="005D31A2" w:rsidRDefault="0093503C" w:rsidP="009755A5">
      <w:pPr>
        <w:spacing w:after="0" w:line="260" w:lineRule="exact"/>
        <w:ind w:left="2160" w:right="132"/>
        <w:jc w:val="center"/>
        <w:rPr>
          <w:rFonts w:ascii="Arial" w:hAnsi="Arial" w:cs="Arial"/>
          <w:b/>
          <w:sz w:val="24"/>
          <w:szCs w:val="24"/>
        </w:rPr>
      </w:pPr>
    </w:p>
    <w:p w14:paraId="3E102CF6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b/>
          <w:sz w:val="24"/>
          <w:szCs w:val="24"/>
        </w:rPr>
      </w:pPr>
    </w:p>
    <w:p w14:paraId="0D99A340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b/>
          <w:sz w:val="24"/>
          <w:szCs w:val="24"/>
        </w:rPr>
      </w:pPr>
    </w:p>
    <w:p w14:paraId="5A188579" w14:textId="0242292A" w:rsidR="0093503C" w:rsidRPr="005D31A2" w:rsidRDefault="000A7D4A" w:rsidP="000A7D4A">
      <w:pPr>
        <w:spacing w:after="0" w:line="260" w:lineRule="exact"/>
        <w:ind w:left="2160" w:right="132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 xml:space="preserve">   </w:t>
      </w:r>
      <w:r w:rsidR="0093503C" w:rsidRPr="005D31A2">
        <w:rPr>
          <w:rFonts w:ascii="Arial" w:hAnsi="Arial" w:cs="Arial"/>
          <w:b/>
          <w:sz w:val="24"/>
          <w:szCs w:val="24"/>
        </w:rPr>
        <w:t>_________________________________________</w:t>
      </w:r>
    </w:p>
    <w:p w14:paraId="79C547C6" w14:textId="5AD6B092" w:rsidR="0093503C" w:rsidRPr="005D31A2" w:rsidRDefault="005D31A2" w:rsidP="005D31A2">
      <w:pPr>
        <w:spacing w:after="0" w:line="260" w:lineRule="exact"/>
        <w:ind w:left="2160" w:right="13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</w:t>
      </w:r>
      <w:r w:rsidRPr="005D31A2">
        <w:rPr>
          <w:rFonts w:ascii="Arial" w:hAnsi="Arial" w:cs="Arial"/>
          <w:b/>
          <w:sz w:val="24"/>
          <w:szCs w:val="24"/>
        </w:rPr>
        <w:t>L.A.E. Bruno German Enciso Guillen</w:t>
      </w:r>
    </w:p>
    <w:p w14:paraId="205F6873" w14:textId="2EB45F4D" w:rsidR="0093503C" w:rsidRPr="005D31A2" w:rsidRDefault="005D31A2" w:rsidP="005D31A2">
      <w:pPr>
        <w:spacing w:after="0" w:line="260" w:lineRule="exact"/>
        <w:ind w:left="2160" w:right="13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</w:t>
      </w:r>
      <w:r w:rsidRPr="005D31A2">
        <w:rPr>
          <w:rFonts w:ascii="Arial" w:hAnsi="Arial" w:cs="Arial"/>
          <w:b/>
          <w:sz w:val="24"/>
          <w:szCs w:val="24"/>
        </w:rPr>
        <w:t xml:space="preserve">Encargado </w:t>
      </w:r>
      <w:r>
        <w:rPr>
          <w:rFonts w:ascii="Arial" w:hAnsi="Arial" w:cs="Arial"/>
          <w:b/>
          <w:sz w:val="24"/>
          <w:szCs w:val="24"/>
        </w:rPr>
        <w:t>d</w:t>
      </w:r>
      <w:r w:rsidRPr="005D31A2">
        <w:rPr>
          <w:rFonts w:ascii="Arial" w:hAnsi="Arial" w:cs="Arial"/>
          <w:b/>
          <w:sz w:val="24"/>
          <w:szCs w:val="24"/>
        </w:rPr>
        <w:t xml:space="preserve">e </w:t>
      </w:r>
      <w:r>
        <w:rPr>
          <w:rFonts w:ascii="Arial" w:hAnsi="Arial" w:cs="Arial"/>
          <w:b/>
          <w:sz w:val="24"/>
          <w:szCs w:val="24"/>
        </w:rPr>
        <w:t>l</w:t>
      </w:r>
      <w:r w:rsidRPr="005D31A2">
        <w:rPr>
          <w:rFonts w:ascii="Arial" w:hAnsi="Arial" w:cs="Arial"/>
          <w:b/>
          <w:sz w:val="24"/>
          <w:szCs w:val="24"/>
        </w:rPr>
        <w:t>a Hacienda Municipal</w:t>
      </w:r>
    </w:p>
    <w:p w14:paraId="0736BE73" w14:textId="440EFE30" w:rsidR="0093503C" w:rsidRPr="005D31A2" w:rsidRDefault="005D31A2" w:rsidP="005D31A2">
      <w:pPr>
        <w:spacing w:after="0" w:line="260" w:lineRule="exact"/>
        <w:ind w:left="2160" w:right="13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d</w:t>
      </w:r>
      <w:r w:rsidRPr="005D31A2">
        <w:rPr>
          <w:rFonts w:ascii="Arial" w:hAnsi="Arial" w:cs="Arial"/>
          <w:b/>
          <w:sz w:val="24"/>
          <w:szCs w:val="24"/>
        </w:rPr>
        <w:t xml:space="preserve">e Ixtlahuacán </w:t>
      </w:r>
      <w:r>
        <w:rPr>
          <w:rFonts w:ascii="Arial" w:hAnsi="Arial" w:cs="Arial"/>
          <w:b/>
          <w:sz w:val="24"/>
          <w:szCs w:val="24"/>
        </w:rPr>
        <w:t>d</w:t>
      </w:r>
      <w:r w:rsidRPr="005D31A2">
        <w:rPr>
          <w:rFonts w:ascii="Arial" w:hAnsi="Arial" w:cs="Arial"/>
          <w:b/>
          <w:sz w:val="24"/>
          <w:szCs w:val="24"/>
        </w:rPr>
        <w:t xml:space="preserve">e </w:t>
      </w:r>
      <w:r>
        <w:rPr>
          <w:rFonts w:ascii="Arial" w:hAnsi="Arial" w:cs="Arial"/>
          <w:b/>
          <w:sz w:val="24"/>
          <w:szCs w:val="24"/>
        </w:rPr>
        <w:t>l</w:t>
      </w:r>
      <w:r w:rsidRPr="005D31A2">
        <w:rPr>
          <w:rFonts w:ascii="Arial" w:hAnsi="Arial" w:cs="Arial"/>
          <w:b/>
          <w:sz w:val="24"/>
          <w:szCs w:val="24"/>
        </w:rPr>
        <w:t>os Membrillos, Jalisco</w:t>
      </w:r>
    </w:p>
    <w:p w14:paraId="5A34FDDE" w14:textId="77777777" w:rsidR="0093503C" w:rsidRPr="005D31A2" w:rsidRDefault="0093503C" w:rsidP="005D31A2">
      <w:pPr>
        <w:spacing w:after="0" w:line="260" w:lineRule="exact"/>
        <w:ind w:left="2160" w:right="132"/>
        <w:jc w:val="center"/>
        <w:rPr>
          <w:rFonts w:ascii="Arial" w:hAnsi="Arial" w:cs="Arial"/>
          <w:b/>
          <w:sz w:val="24"/>
          <w:szCs w:val="24"/>
        </w:rPr>
      </w:pPr>
    </w:p>
    <w:p w14:paraId="3DFC216A" w14:textId="77777777" w:rsidR="0093503C" w:rsidRPr="005D31A2" w:rsidRDefault="0093503C" w:rsidP="009755A5">
      <w:pPr>
        <w:spacing w:after="0" w:line="260" w:lineRule="exact"/>
        <w:ind w:left="2160" w:right="132"/>
        <w:rPr>
          <w:rFonts w:ascii="Arial" w:hAnsi="Arial" w:cs="Arial"/>
          <w:sz w:val="24"/>
          <w:szCs w:val="24"/>
        </w:rPr>
      </w:pPr>
    </w:p>
    <w:p w14:paraId="0C9AAB57" w14:textId="77777777" w:rsidR="0093503C" w:rsidRPr="005D31A2" w:rsidRDefault="0093503C" w:rsidP="000A7D4A">
      <w:pPr>
        <w:spacing w:after="0" w:line="260" w:lineRule="exact"/>
        <w:ind w:right="132"/>
        <w:rPr>
          <w:rFonts w:ascii="Arial" w:hAnsi="Arial" w:cs="Arial"/>
          <w:lang w:val="en-US"/>
        </w:rPr>
      </w:pPr>
      <w:proofErr w:type="spellStart"/>
      <w:r w:rsidRPr="005D31A2">
        <w:rPr>
          <w:rFonts w:ascii="Arial" w:hAnsi="Arial" w:cs="Arial"/>
          <w:lang w:val="en-US"/>
        </w:rPr>
        <w:t>C.c.p</w:t>
      </w:r>
      <w:proofErr w:type="spellEnd"/>
      <w:r w:rsidRPr="005D31A2">
        <w:rPr>
          <w:rFonts w:ascii="Arial" w:hAnsi="Arial" w:cs="Arial"/>
          <w:lang w:val="en-US"/>
        </w:rPr>
        <w:t xml:space="preserve">. </w:t>
      </w:r>
      <w:proofErr w:type="spellStart"/>
      <w:r w:rsidRPr="005D31A2">
        <w:rPr>
          <w:rFonts w:ascii="Arial" w:hAnsi="Arial" w:cs="Arial"/>
          <w:lang w:val="en-US"/>
        </w:rPr>
        <w:t>Archivo</w:t>
      </w:r>
      <w:proofErr w:type="spellEnd"/>
    </w:p>
    <w:p w14:paraId="24ABD531" w14:textId="14A1F005" w:rsidR="0093503C" w:rsidRPr="005D31A2" w:rsidRDefault="00AE083E" w:rsidP="000A7D4A">
      <w:pPr>
        <w:spacing w:after="0" w:line="260" w:lineRule="exact"/>
        <w:ind w:right="132"/>
        <w:rPr>
          <w:rFonts w:ascii="Arial" w:hAnsi="Arial" w:cs="Arial"/>
          <w:lang w:val="en-US"/>
        </w:rPr>
      </w:pPr>
      <w:r w:rsidRPr="005D31A2">
        <w:rPr>
          <w:rFonts w:ascii="Arial" w:hAnsi="Arial" w:cs="Arial"/>
          <w:lang w:val="en-US"/>
        </w:rPr>
        <w:t>HMI/</w:t>
      </w:r>
      <w:proofErr w:type="spellStart"/>
      <w:r w:rsidRPr="005D31A2">
        <w:rPr>
          <w:rFonts w:ascii="Arial" w:hAnsi="Arial" w:cs="Arial"/>
          <w:lang w:val="en-US"/>
        </w:rPr>
        <w:t>ngzs</w:t>
      </w:r>
      <w:proofErr w:type="spellEnd"/>
    </w:p>
    <w:p w14:paraId="6F1E6F32" w14:textId="77777777" w:rsidR="00AA360F" w:rsidRPr="005D31A2" w:rsidRDefault="0093503C" w:rsidP="0093503C">
      <w:pPr>
        <w:rPr>
          <w:sz w:val="24"/>
          <w:szCs w:val="24"/>
          <w:lang w:val="en-US"/>
        </w:rPr>
      </w:pPr>
      <w:r w:rsidRPr="005D31A2">
        <w:rPr>
          <w:rFonts w:ascii="Arial" w:eastAsia="Arial Unicode MS" w:hAnsi="Arial" w:cs="Arial"/>
          <w:sz w:val="24"/>
          <w:szCs w:val="24"/>
          <w:lang w:val="en-US"/>
        </w:rPr>
        <w:tab/>
      </w:r>
    </w:p>
    <w:sectPr w:rsidR="00AA360F" w:rsidRPr="005D31A2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132675" w14:textId="77777777" w:rsidR="003C68A0" w:rsidRDefault="003C68A0" w:rsidP="008E0914">
      <w:pPr>
        <w:spacing w:after="0" w:line="240" w:lineRule="auto"/>
      </w:pPr>
      <w:r>
        <w:separator/>
      </w:r>
    </w:p>
  </w:endnote>
  <w:endnote w:type="continuationSeparator" w:id="0">
    <w:p w14:paraId="7DCCB3E9" w14:textId="77777777" w:rsidR="003C68A0" w:rsidRDefault="003C68A0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E92973" w14:textId="77777777" w:rsidR="003C68A0" w:rsidRDefault="003C68A0" w:rsidP="008E0914">
      <w:pPr>
        <w:spacing w:after="0" w:line="240" w:lineRule="auto"/>
      </w:pPr>
      <w:r>
        <w:separator/>
      </w:r>
    </w:p>
  </w:footnote>
  <w:footnote w:type="continuationSeparator" w:id="0">
    <w:p w14:paraId="0B872AA0" w14:textId="77777777" w:rsidR="003C68A0" w:rsidRDefault="003C68A0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30EEF6" w14:textId="5E364A95" w:rsidR="008E0914" w:rsidRDefault="002D7B41" w:rsidP="002D7B41">
    <w:pPr>
      <w:pStyle w:val="Encabezado"/>
      <w:tabs>
        <w:tab w:val="clear" w:pos="4680"/>
        <w:tab w:val="clear" w:pos="9360"/>
        <w:tab w:val="left" w:pos="810"/>
      </w:tabs>
    </w:pPr>
    <w:r>
      <w:rPr>
        <w:noProof/>
      </w:rPr>
      <w:drawing>
        <wp:anchor distT="0" distB="0" distL="114300" distR="114300" simplePos="0" relativeHeight="251659264" behindDoc="1" locked="0" layoutInCell="1" allowOverlap="1" wp14:anchorId="63D80E05" wp14:editId="62DFB5FC">
          <wp:simplePos x="0" y="0"/>
          <wp:positionH relativeFrom="column">
            <wp:posOffset>-885825</wp:posOffset>
          </wp:positionH>
          <wp:positionV relativeFrom="paragraph">
            <wp:posOffset>-678180</wp:posOffset>
          </wp:positionV>
          <wp:extent cx="7553325" cy="1011555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101161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503C"/>
    <w:rsid w:val="00057418"/>
    <w:rsid w:val="000A7D4A"/>
    <w:rsid w:val="00101CA7"/>
    <w:rsid w:val="001067DF"/>
    <w:rsid w:val="00117176"/>
    <w:rsid w:val="001A3113"/>
    <w:rsid w:val="001C0130"/>
    <w:rsid w:val="001C25E5"/>
    <w:rsid w:val="001E2E1F"/>
    <w:rsid w:val="00272814"/>
    <w:rsid w:val="00292DB9"/>
    <w:rsid w:val="002B1DFC"/>
    <w:rsid w:val="002D7321"/>
    <w:rsid w:val="002D7B41"/>
    <w:rsid w:val="00325B19"/>
    <w:rsid w:val="003B7D8F"/>
    <w:rsid w:val="003C68A0"/>
    <w:rsid w:val="004519AD"/>
    <w:rsid w:val="00497A91"/>
    <w:rsid w:val="004B542B"/>
    <w:rsid w:val="004D6137"/>
    <w:rsid w:val="00507DA6"/>
    <w:rsid w:val="00545199"/>
    <w:rsid w:val="0055312D"/>
    <w:rsid w:val="00593DEB"/>
    <w:rsid w:val="005C6A04"/>
    <w:rsid w:val="005D249F"/>
    <w:rsid w:val="005D31A2"/>
    <w:rsid w:val="005D5C45"/>
    <w:rsid w:val="005E2204"/>
    <w:rsid w:val="00623179"/>
    <w:rsid w:val="0065181A"/>
    <w:rsid w:val="006809F5"/>
    <w:rsid w:val="00736663"/>
    <w:rsid w:val="00752E2F"/>
    <w:rsid w:val="0079084A"/>
    <w:rsid w:val="007A55B5"/>
    <w:rsid w:val="007E3A74"/>
    <w:rsid w:val="00802782"/>
    <w:rsid w:val="0080637B"/>
    <w:rsid w:val="0089088D"/>
    <w:rsid w:val="008E0914"/>
    <w:rsid w:val="0093503C"/>
    <w:rsid w:val="009755A5"/>
    <w:rsid w:val="009C410D"/>
    <w:rsid w:val="00A3017E"/>
    <w:rsid w:val="00A40858"/>
    <w:rsid w:val="00A72FA7"/>
    <w:rsid w:val="00A81D9E"/>
    <w:rsid w:val="00A97674"/>
    <w:rsid w:val="00AA360F"/>
    <w:rsid w:val="00AB190D"/>
    <w:rsid w:val="00AE083E"/>
    <w:rsid w:val="00AF3311"/>
    <w:rsid w:val="00B267D0"/>
    <w:rsid w:val="00B3761F"/>
    <w:rsid w:val="00BD30B3"/>
    <w:rsid w:val="00C12198"/>
    <w:rsid w:val="00C93162"/>
    <w:rsid w:val="00CA4E6B"/>
    <w:rsid w:val="00D944C2"/>
    <w:rsid w:val="00DD7FA1"/>
    <w:rsid w:val="00EB55B6"/>
    <w:rsid w:val="00ED7BB2"/>
    <w:rsid w:val="00F2123C"/>
    <w:rsid w:val="00FB6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348EF3"/>
  <w15:docId w15:val="{913F8ED4-0105-4BC6-B036-26F6557D8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503C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335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0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9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0</TotalTime>
  <Pages>1</Pages>
  <Words>184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2025-05-15T16:31:00Z</cp:lastPrinted>
  <dcterms:created xsi:type="dcterms:W3CDTF">2025-11-06T18:08:00Z</dcterms:created>
  <dcterms:modified xsi:type="dcterms:W3CDTF">2025-11-06T18:08:00Z</dcterms:modified>
</cp:coreProperties>
</file>