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0341DCE0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Asunto: INFORMACIÓN/0</w:t>
      </w:r>
      <w:r>
        <w:rPr>
          <w:rFonts w:ascii="Arial" w:hAnsi="Arial" w:cs="Arial"/>
          <w:b/>
          <w:sz w:val="24"/>
          <w:szCs w:val="24"/>
        </w:rPr>
        <w:t>38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155E221F" w:rsidR="0093503C" w:rsidRPr="005D31A2" w:rsidRDefault="0093503C" w:rsidP="005D31A2">
      <w:pPr>
        <w:spacing w:before="41"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802782" w:rsidRPr="005D31A2">
        <w:rPr>
          <w:rFonts w:ascii="Arial" w:hAnsi="Arial" w:cs="Arial"/>
          <w:b/>
          <w:sz w:val="24"/>
          <w:szCs w:val="24"/>
        </w:rPr>
        <w:t>0</w:t>
      </w:r>
      <w:r w:rsidR="0020184A">
        <w:rPr>
          <w:rFonts w:ascii="Arial" w:hAnsi="Arial" w:cs="Arial"/>
          <w:b/>
          <w:sz w:val="24"/>
          <w:szCs w:val="24"/>
        </w:rPr>
        <w:t>4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 </w:t>
      </w:r>
      <w:proofErr w:type="gramStart"/>
      <w:r w:rsidR="0020184A">
        <w:rPr>
          <w:rFonts w:ascii="Arial" w:hAnsi="Arial" w:cs="Arial"/>
          <w:b/>
          <w:sz w:val="24"/>
          <w:szCs w:val="24"/>
        </w:rPr>
        <w:t>Dicie</w:t>
      </w:r>
      <w:r w:rsidR="005D31A2">
        <w:rPr>
          <w:rFonts w:ascii="Arial" w:hAnsi="Arial" w:cs="Arial"/>
          <w:b/>
          <w:sz w:val="24"/>
          <w:szCs w:val="24"/>
        </w:rPr>
        <w:t>mbre</w:t>
      </w:r>
      <w:proofErr w:type="gramEnd"/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519AD" w:rsidRPr="005D31A2">
        <w:rPr>
          <w:rFonts w:ascii="Arial" w:hAnsi="Arial" w:cs="Arial"/>
          <w:b/>
          <w:sz w:val="24"/>
          <w:szCs w:val="24"/>
        </w:rPr>
        <w:t>5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5448AD39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proofErr w:type="gramStart"/>
      <w:r w:rsidR="0020184A">
        <w:rPr>
          <w:rFonts w:ascii="Arial" w:hAnsi="Arial" w:cs="Arial"/>
          <w:b/>
          <w:sz w:val="24"/>
          <w:szCs w:val="24"/>
          <w:u w:val="single"/>
        </w:rPr>
        <w:t>Noviembre</w:t>
      </w:r>
      <w:proofErr w:type="gramEnd"/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AF3311" w:rsidRPr="005D31A2">
        <w:rPr>
          <w:rFonts w:ascii="Arial" w:hAnsi="Arial" w:cs="Arial"/>
          <w:b/>
          <w:sz w:val="24"/>
          <w:szCs w:val="24"/>
          <w:u w:val="single"/>
        </w:rPr>
        <w:t>5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proofErr w:type="spellStart"/>
      <w:r w:rsidRPr="005D31A2">
        <w:rPr>
          <w:rFonts w:ascii="Arial" w:hAnsi="Arial" w:cs="Arial"/>
          <w:lang w:val="en-US"/>
        </w:rPr>
        <w:t>C.c.p</w:t>
      </w:r>
      <w:proofErr w:type="spellEnd"/>
      <w:r w:rsidRPr="005D31A2">
        <w:rPr>
          <w:rFonts w:ascii="Arial" w:hAnsi="Arial" w:cs="Arial"/>
          <w:lang w:val="en-US"/>
        </w:rPr>
        <w:t xml:space="preserve">. </w:t>
      </w:r>
      <w:proofErr w:type="spellStart"/>
      <w:r w:rsidRPr="005D31A2">
        <w:rPr>
          <w:rFonts w:ascii="Arial" w:hAnsi="Arial" w:cs="Arial"/>
          <w:lang w:val="en-US"/>
        </w:rPr>
        <w:t>Archivo</w:t>
      </w:r>
      <w:proofErr w:type="spellEnd"/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</w:t>
      </w:r>
      <w:proofErr w:type="spellStart"/>
      <w:r w:rsidRPr="005D31A2">
        <w:rPr>
          <w:rFonts w:ascii="Arial" w:hAnsi="Arial" w:cs="Arial"/>
          <w:lang w:val="en-US"/>
        </w:rPr>
        <w:t>ngzs</w:t>
      </w:r>
      <w:proofErr w:type="spellEnd"/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132675" w14:textId="77777777" w:rsidR="003C68A0" w:rsidRDefault="003C68A0" w:rsidP="008E0914">
      <w:pPr>
        <w:spacing w:after="0" w:line="240" w:lineRule="auto"/>
      </w:pPr>
      <w:r>
        <w:separator/>
      </w:r>
    </w:p>
  </w:endnote>
  <w:endnote w:type="continuationSeparator" w:id="0">
    <w:p w14:paraId="7DCCB3E9" w14:textId="77777777" w:rsidR="003C68A0" w:rsidRDefault="003C68A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E92973" w14:textId="77777777" w:rsidR="003C68A0" w:rsidRDefault="003C68A0" w:rsidP="008E0914">
      <w:pPr>
        <w:spacing w:after="0" w:line="240" w:lineRule="auto"/>
      </w:pPr>
      <w:r>
        <w:separator/>
      </w:r>
    </w:p>
  </w:footnote>
  <w:footnote w:type="continuationSeparator" w:id="0">
    <w:p w14:paraId="0B872AA0" w14:textId="77777777" w:rsidR="003C68A0" w:rsidRDefault="003C68A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03C"/>
    <w:rsid w:val="00057418"/>
    <w:rsid w:val="000A7D4A"/>
    <w:rsid w:val="00101CA7"/>
    <w:rsid w:val="001067DF"/>
    <w:rsid w:val="00117176"/>
    <w:rsid w:val="001A3113"/>
    <w:rsid w:val="001C0130"/>
    <w:rsid w:val="001C25E5"/>
    <w:rsid w:val="001E2E1F"/>
    <w:rsid w:val="0020184A"/>
    <w:rsid w:val="00272814"/>
    <w:rsid w:val="00292DB9"/>
    <w:rsid w:val="002B1DFC"/>
    <w:rsid w:val="002D7321"/>
    <w:rsid w:val="002D7B41"/>
    <w:rsid w:val="00325B19"/>
    <w:rsid w:val="003B7D8F"/>
    <w:rsid w:val="003C68A0"/>
    <w:rsid w:val="004519AD"/>
    <w:rsid w:val="00497A91"/>
    <w:rsid w:val="004B542B"/>
    <w:rsid w:val="004D6137"/>
    <w:rsid w:val="00507DA6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755A5"/>
    <w:rsid w:val="009C410D"/>
    <w:rsid w:val="00A3017E"/>
    <w:rsid w:val="00A40858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93162"/>
    <w:rsid w:val="00CA4E6B"/>
    <w:rsid w:val="00D944C2"/>
    <w:rsid w:val="00DD7FA1"/>
    <w:rsid w:val="00EB55B6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3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3</cp:revision>
  <cp:lastPrinted>2025-05-15T16:31:00Z</cp:lastPrinted>
  <dcterms:created xsi:type="dcterms:W3CDTF">2025-12-04T16:44:00Z</dcterms:created>
  <dcterms:modified xsi:type="dcterms:W3CDTF">2025-12-04T16:47:00Z</dcterms:modified>
</cp:coreProperties>
</file>