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38A67E20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886440">
        <w:rPr>
          <w:bCs w:val="0"/>
          <w:sz w:val="24"/>
          <w:szCs w:val="24"/>
          <w:lang w:val="es-MX"/>
        </w:rPr>
        <w:t>49</w:t>
      </w:r>
      <w:r w:rsidR="00F5172A">
        <w:rPr>
          <w:bCs w:val="0"/>
          <w:sz w:val="24"/>
          <w:szCs w:val="24"/>
          <w:lang w:val="es-MX"/>
        </w:rPr>
        <w:t>/2026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35C33464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886440">
        <w:rPr>
          <w:rFonts w:ascii="Arial" w:eastAsia="MS PGothic" w:hAnsi="Arial" w:cs="Arial"/>
          <w:sz w:val="24"/>
          <w:szCs w:val="24"/>
        </w:rPr>
        <w:t>08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proofErr w:type="gramStart"/>
      <w:r w:rsidR="00886440">
        <w:rPr>
          <w:rFonts w:ascii="Arial" w:eastAsia="MS PGothic" w:hAnsi="Arial" w:cs="Arial"/>
          <w:sz w:val="24"/>
          <w:szCs w:val="24"/>
        </w:rPr>
        <w:t>Mayo</w:t>
      </w:r>
      <w:proofErr w:type="gramEnd"/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18C5A5D7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886440">
        <w:rPr>
          <w:rFonts w:ascii="Arial" w:hAnsi="Arial" w:cs="Arial"/>
          <w:b/>
          <w:sz w:val="24"/>
          <w:szCs w:val="24"/>
          <w:u w:val="single"/>
        </w:rPr>
        <w:t>Abril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F5172A">
        <w:rPr>
          <w:rFonts w:ascii="Arial" w:hAnsi="Arial" w:cs="Arial"/>
          <w:b/>
          <w:sz w:val="24"/>
          <w:szCs w:val="24"/>
          <w:u w:val="single"/>
        </w:rPr>
        <w:t>6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proofErr w:type="spellStart"/>
      <w:r w:rsidRPr="00630620">
        <w:rPr>
          <w:rFonts w:ascii="Arial" w:eastAsia="MS PGothic" w:hAnsi="Arial" w:cs="Arial"/>
          <w:lang w:val="en-US"/>
        </w:rPr>
        <w:t>C.c.p</w:t>
      </w:r>
      <w:proofErr w:type="spellEnd"/>
      <w:r w:rsidRPr="00630620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630620">
        <w:rPr>
          <w:rFonts w:ascii="Arial" w:eastAsia="MS PGothic" w:hAnsi="Arial" w:cs="Arial"/>
          <w:lang w:val="en-US"/>
        </w:rPr>
        <w:t>Archivo</w:t>
      </w:r>
      <w:proofErr w:type="spellEnd"/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</w:t>
      </w:r>
      <w:proofErr w:type="spellStart"/>
      <w:r w:rsidRPr="00630620">
        <w:rPr>
          <w:rFonts w:ascii="Arial" w:eastAsia="MS PGothic" w:hAnsi="Arial" w:cs="Arial"/>
          <w:lang w:val="en-US"/>
        </w:rPr>
        <w:t>ngzs</w:t>
      </w:r>
      <w:proofErr w:type="spellEnd"/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06401" w14:textId="77777777" w:rsidR="0046315F" w:rsidRDefault="0046315F" w:rsidP="008E0914">
      <w:pPr>
        <w:spacing w:after="0" w:line="240" w:lineRule="auto"/>
      </w:pPr>
      <w:r>
        <w:separator/>
      </w:r>
    </w:p>
  </w:endnote>
  <w:endnote w:type="continuationSeparator" w:id="0">
    <w:p w14:paraId="29F0C874" w14:textId="77777777" w:rsidR="0046315F" w:rsidRDefault="0046315F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68F98" w14:textId="77777777" w:rsidR="0046315F" w:rsidRDefault="0046315F" w:rsidP="008E0914">
      <w:pPr>
        <w:spacing w:after="0" w:line="240" w:lineRule="auto"/>
      </w:pPr>
      <w:r>
        <w:separator/>
      </w:r>
    </w:p>
  </w:footnote>
  <w:footnote w:type="continuationSeparator" w:id="0">
    <w:p w14:paraId="56A30C03" w14:textId="77777777" w:rsidR="0046315F" w:rsidRDefault="0046315F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2257C"/>
    <w:rsid w:val="000D16AC"/>
    <w:rsid w:val="00101CA7"/>
    <w:rsid w:val="0011485E"/>
    <w:rsid w:val="00155D10"/>
    <w:rsid w:val="00157CE1"/>
    <w:rsid w:val="001B1FF2"/>
    <w:rsid w:val="001E76BA"/>
    <w:rsid w:val="00292DB9"/>
    <w:rsid w:val="002E460B"/>
    <w:rsid w:val="0038429A"/>
    <w:rsid w:val="00391AAF"/>
    <w:rsid w:val="003B69DB"/>
    <w:rsid w:val="003C370C"/>
    <w:rsid w:val="00457A4C"/>
    <w:rsid w:val="0046315F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55FFD"/>
    <w:rsid w:val="00665E68"/>
    <w:rsid w:val="006E0BB4"/>
    <w:rsid w:val="006E60A3"/>
    <w:rsid w:val="006F6ED5"/>
    <w:rsid w:val="0081079B"/>
    <w:rsid w:val="00830F35"/>
    <w:rsid w:val="00886440"/>
    <w:rsid w:val="008B3E98"/>
    <w:rsid w:val="008B6B6C"/>
    <w:rsid w:val="008E0914"/>
    <w:rsid w:val="00932F19"/>
    <w:rsid w:val="009541CF"/>
    <w:rsid w:val="00982621"/>
    <w:rsid w:val="009C410D"/>
    <w:rsid w:val="00A06C2E"/>
    <w:rsid w:val="00A61BC0"/>
    <w:rsid w:val="00A84C99"/>
    <w:rsid w:val="00A97D4C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21C83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5172A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2025-05-15T16:30:00Z</cp:lastPrinted>
  <dcterms:created xsi:type="dcterms:W3CDTF">2026-05-08T16:19:00Z</dcterms:created>
  <dcterms:modified xsi:type="dcterms:W3CDTF">2026-05-08T16:19:00Z</dcterms:modified>
</cp:coreProperties>
</file>