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318B671C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FF205F">
        <w:rPr>
          <w:bCs w:val="0"/>
          <w:sz w:val="24"/>
          <w:szCs w:val="24"/>
          <w:lang w:val="es-MX"/>
        </w:rPr>
        <w:t>0</w:t>
      </w:r>
      <w:r w:rsidR="00F76392">
        <w:rPr>
          <w:bCs w:val="0"/>
          <w:sz w:val="24"/>
          <w:szCs w:val="24"/>
          <w:lang w:val="es-MX"/>
        </w:rPr>
        <w:t>6</w:t>
      </w:r>
      <w:r w:rsidR="00FA7F36">
        <w:rPr>
          <w:bCs w:val="0"/>
          <w:sz w:val="24"/>
          <w:szCs w:val="24"/>
          <w:lang w:val="es-MX"/>
        </w:rPr>
        <w:t>7</w:t>
      </w:r>
      <w:r w:rsidR="00E52906">
        <w:rPr>
          <w:bCs w:val="0"/>
          <w:sz w:val="24"/>
          <w:szCs w:val="24"/>
          <w:lang w:val="es-MX"/>
        </w:rPr>
        <w:t>/2026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1B37E132" w:rsidR="009E68E6" w:rsidRPr="00726053" w:rsidRDefault="009E68E6" w:rsidP="00FF205F">
      <w:pPr>
        <w:jc w:val="right"/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35739A">
        <w:rPr>
          <w:rFonts w:ascii="Arial" w:eastAsia="MS PGothic" w:hAnsi="Arial" w:cs="Arial"/>
          <w:sz w:val="24"/>
          <w:szCs w:val="24"/>
        </w:rPr>
        <w:t>0</w:t>
      </w:r>
      <w:r w:rsidR="00F76392">
        <w:rPr>
          <w:rFonts w:ascii="Arial" w:eastAsia="MS PGothic" w:hAnsi="Arial" w:cs="Arial"/>
          <w:sz w:val="24"/>
          <w:szCs w:val="24"/>
        </w:rPr>
        <w:t>4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r w:rsidR="00F76392">
        <w:rPr>
          <w:rFonts w:ascii="Arial" w:eastAsia="MS PGothic" w:hAnsi="Arial" w:cs="Arial"/>
          <w:sz w:val="24"/>
          <w:szCs w:val="24"/>
        </w:rPr>
        <w:t>Junio</w:t>
      </w:r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1D7D93">
        <w:rPr>
          <w:rFonts w:ascii="Arial" w:eastAsia="MS PGothic" w:hAnsi="Arial" w:cs="Arial"/>
          <w:sz w:val="24"/>
          <w:szCs w:val="24"/>
        </w:rPr>
        <w:t>6.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6EC1EDFA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F76392">
        <w:rPr>
          <w:rFonts w:ascii="Arial" w:hAnsi="Arial" w:cs="Arial"/>
          <w:b/>
          <w:sz w:val="24"/>
          <w:szCs w:val="24"/>
          <w:u w:val="single"/>
        </w:rPr>
        <w:t>Mayo</w:t>
      </w:r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E52906">
        <w:rPr>
          <w:rFonts w:ascii="Arial" w:hAnsi="Arial" w:cs="Arial"/>
          <w:b/>
          <w:sz w:val="24"/>
          <w:szCs w:val="24"/>
          <w:u w:val="single"/>
        </w:rPr>
        <w:t>6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r w:rsidRPr="00726053">
        <w:rPr>
          <w:rFonts w:ascii="Arial" w:eastAsia="MS PGothic" w:hAnsi="Arial" w:cs="Arial"/>
          <w:lang w:val="en-US"/>
        </w:rPr>
        <w:t>C.c.p. Archivo</w:t>
      </w:r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HMI/ngzs</w:t>
      </w:r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59C65" w14:textId="77777777" w:rsidR="00F53A20" w:rsidRDefault="00F53A20" w:rsidP="008E0914">
      <w:pPr>
        <w:spacing w:after="0" w:line="240" w:lineRule="auto"/>
      </w:pPr>
      <w:r>
        <w:separator/>
      </w:r>
    </w:p>
  </w:endnote>
  <w:endnote w:type="continuationSeparator" w:id="0">
    <w:p w14:paraId="3BF0FAB5" w14:textId="77777777" w:rsidR="00F53A20" w:rsidRDefault="00F53A2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FB3E3" w14:textId="77777777" w:rsidR="00F53A20" w:rsidRDefault="00F53A20" w:rsidP="008E0914">
      <w:pPr>
        <w:spacing w:after="0" w:line="240" w:lineRule="auto"/>
      </w:pPr>
      <w:r>
        <w:separator/>
      </w:r>
    </w:p>
  </w:footnote>
  <w:footnote w:type="continuationSeparator" w:id="0">
    <w:p w14:paraId="0923B938" w14:textId="77777777" w:rsidR="00F53A20" w:rsidRDefault="00F53A2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530EC"/>
    <w:rsid w:val="00066D56"/>
    <w:rsid w:val="00074742"/>
    <w:rsid w:val="000C2C53"/>
    <w:rsid w:val="000D2DB9"/>
    <w:rsid w:val="00101CA7"/>
    <w:rsid w:val="00122511"/>
    <w:rsid w:val="00136B32"/>
    <w:rsid w:val="001A4763"/>
    <w:rsid w:val="001A66F2"/>
    <w:rsid w:val="001A705E"/>
    <w:rsid w:val="001B25F4"/>
    <w:rsid w:val="001C3E8B"/>
    <w:rsid w:val="001D7D93"/>
    <w:rsid w:val="00202881"/>
    <w:rsid w:val="00203ED1"/>
    <w:rsid w:val="00221E8A"/>
    <w:rsid w:val="00292DB9"/>
    <w:rsid w:val="002D6F0C"/>
    <w:rsid w:val="002D7EC6"/>
    <w:rsid w:val="002E124E"/>
    <w:rsid w:val="002E6B69"/>
    <w:rsid w:val="003108CF"/>
    <w:rsid w:val="0035739A"/>
    <w:rsid w:val="003C32AD"/>
    <w:rsid w:val="003E1666"/>
    <w:rsid w:val="003E5081"/>
    <w:rsid w:val="004751E5"/>
    <w:rsid w:val="004B542B"/>
    <w:rsid w:val="004F7802"/>
    <w:rsid w:val="0050256B"/>
    <w:rsid w:val="00507DA6"/>
    <w:rsid w:val="0055312D"/>
    <w:rsid w:val="005603AF"/>
    <w:rsid w:val="005E2204"/>
    <w:rsid w:val="00615C58"/>
    <w:rsid w:val="0067547B"/>
    <w:rsid w:val="007005EC"/>
    <w:rsid w:val="007071E8"/>
    <w:rsid w:val="00721F9D"/>
    <w:rsid w:val="00726053"/>
    <w:rsid w:val="00744413"/>
    <w:rsid w:val="007600FB"/>
    <w:rsid w:val="007C16D8"/>
    <w:rsid w:val="00801783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2EAF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52906"/>
    <w:rsid w:val="00EB55B6"/>
    <w:rsid w:val="00EC4953"/>
    <w:rsid w:val="00ED52FC"/>
    <w:rsid w:val="00EF502D"/>
    <w:rsid w:val="00F0574C"/>
    <w:rsid w:val="00F2123C"/>
    <w:rsid w:val="00F41B7A"/>
    <w:rsid w:val="00F53A20"/>
    <w:rsid w:val="00F63F21"/>
    <w:rsid w:val="00F76392"/>
    <w:rsid w:val="00F8170E"/>
    <w:rsid w:val="00F950F4"/>
    <w:rsid w:val="00FA7F36"/>
    <w:rsid w:val="00FD1CE9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1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2025-04-09T18:41:00Z</cp:lastPrinted>
  <dcterms:created xsi:type="dcterms:W3CDTF">2026-06-04T19:52:00Z</dcterms:created>
  <dcterms:modified xsi:type="dcterms:W3CDTF">2026-06-15T17:04:00Z</dcterms:modified>
</cp:coreProperties>
</file>