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28BF1" w14:textId="77777777" w:rsidR="00F2123C" w:rsidRPr="00726053" w:rsidRDefault="00F2123C">
      <w:pPr>
        <w:rPr>
          <w:sz w:val="24"/>
          <w:szCs w:val="24"/>
        </w:rPr>
      </w:pPr>
    </w:p>
    <w:p w14:paraId="4BAF7065" w14:textId="77777777" w:rsidR="00AA360F" w:rsidRPr="00726053" w:rsidRDefault="00AA360F">
      <w:pPr>
        <w:rPr>
          <w:sz w:val="24"/>
          <w:szCs w:val="24"/>
        </w:rPr>
      </w:pPr>
    </w:p>
    <w:p w14:paraId="05C11712" w14:textId="77777777" w:rsidR="009E68E6" w:rsidRPr="00726053" w:rsidRDefault="009E68E6" w:rsidP="009E68E6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5B9ECBA7" w14:textId="77777777" w:rsidR="009E68E6" w:rsidRPr="00726053" w:rsidRDefault="009E68E6" w:rsidP="009E68E6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</w:p>
    <w:p w14:paraId="75F7B5C2" w14:textId="77777777" w:rsidR="009E68E6" w:rsidRPr="00726053" w:rsidRDefault="009E68E6" w:rsidP="009E68E6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726053">
        <w:rPr>
          <w:rFonts w:ascii="Arial" w:hAnsi="Arial" w:cs="Arial"/>
          <w:b/>
          <w:sz w:val="24"/>
          <w:szCs w:val="24"/>
        </w:rPr>
        <w:t>Hacienda Municipal</w:t>
      </w:r>
    </w:p>
    <w:p w14:paraId="3B04C97D" w14:textId="44C67427" w:rsidR="009E68E6" w:rsidRPr="00726053" w:rsidRDefault="009E68E6" w:rsidP="009E68E6">
      <w:pPr>
        <w:pStyle w:val="Ttulo3"/>
        <w:tabs>
          <w:tab w:val="clear" w:pos="360"/>
          <w:tab w:val="left" w:pos="708"/>
        </w:tabs>
        <w:spacing w:before="0" w:after="0"/>
        <w:ind w:left="2160"/>
        <w:jc w:val="right"/>
        <w:rPr>
          <w:bCs w:val="0"/>
          <w:sz w:val="24"/>
          <w:szCs w:val="24"/>
          <w:lang w:val="es-MX"/>
        </w:rPr>
      </w:pPr>
      <w:r w:rsidRPr="00726053">
        <w:rPr>
          <w:bCs w:val="0"/>
          <w:sz w:val="24"/>
          <w:szCs w:val="24"/>
          <w:lang w:val="es-MX"/>
        </w:rPr>
        <w:t>Asunto: Información</w:t>
      </w:r>
      <w:r w:rsidR="00E068B4" w:rsidRPr="00726053">
        <w:rPr>
          <w:bCs w:val="0"/>
          <w:sz w:val="24"/>
          <w:szCs w:val="24"/>
          <w:lang w:val="es-MX"/>
        </w:rPr>
        <w:t>/</w:t>
      </w:r>
      <w:r w:rsidR="00FF205F">
        <w:rPr>
          <w:bCs w:val="0"/>
          <w:sz w:val="24"/>
          <w:szCs w:val="24"/>
          <w:lang w:val="es-MX"/>
        </w:rPr>
        <w:t>0</w:t>
      </w:r>
      <w:r w:rsidR="00B85679">
        <w:rPr>
          <w:bCs w:val="0"/>
          <w:sz w:val="24"/>
          <w:szCs w:val="24"/>
          <w:lang w:val="es-MX"/>
        </w:rPr>
        <w:t>81</w:t>
      </w:r>
      <w:r w:rsidR="00E52906">
        <w:rPr>
          <w:bCs w:val="0"/>
          <w:sz w:val="24"/>
          <w:szCs w:val="24"/>
          <w:lang w:val="es-MX"/>
        </w:rPr>
        <w:t>/2026</w:t>
      </w:r>
    </w:p>
    <w:p w14:paraId="41B29D8C" w14:textId="77777777" w:rsidR="009E68E6" w:rsidRPr="00726053" w:rsidRDefault="009E68E6" w:rsidP="009E68E6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</w:rPr>
      </w:pPr>
    </w:p>
    <w:p w14:paraId="7C52D53A" w14:textId="56282B26" w:rsidR="009E68E6" w:rsidRPr="00726053" w:rsidRDefault="004F7802" w:rsidP="00F0574C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726053">
        <w:rPr>
          <w:bCs w:val="0"/>
          <w:sz w:val="24"/>
          <w:szCs w:val="24"/>
        </w:rPr>
        <w:t>Mtra</w:t>
      </w:r>
      <w:r w:rsidR="00E068B4" w:rsidRPr="00726053">
        <w:rPr>
          <w:bCs w:val="0"/>
          <w:sz w:val="24"/>
          <w:szCs w:val="24"/>
        </w:rPr>
        <w:t>. Mónica Alejandra Hernández Ochoa</w:t>
      </w:r>
    </w:p>
    <w:p w14:paraId="10CB1C51" w14:textId="312EAAB5" w:rsidR="009E68E6" w:rsidRPr="00726053" w:rsidRDefault="00E068B4" w:rsidP="00F0574C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726053">
        <w:rPr>
          <w:bCs w:val="0"/>
          <w:sz w:val="24"/>
          <w:szCs w:val="24"/>
        </w:rPr>
        <w:t>Encargada de la Dirección de la Unidad</w:t>
      </w:r>
    </w:p>
    <w:p w14:paraId="5B0A07D8" w14:textId="3F158FB0" w:rsidR="009E68E6" w:rsidRPr="00726053" w:rsidRDefault="00E068B4" w:rsidP="00F0574C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726053">
        <w:rPr>
          <w:bCs w:val="0"/>
          <w:sz w:val="24"/>
          <w:szCs w:val="24"/>
        </w:rPr>
        <w:t>de Transparencia y Buenas Prácticas</w:t>
      </w:r>
    </w:p>
    <w:p w14:paraId="2ADBE10E" w14:textId="311072AA" w:rsidR="009E68E6" w:rsidRPr="00726053" w:rsidRDefault="00E068B4" w:rsidP="00F0574C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726053">
        <w:rPr>
          <w:bCs w:val="0"/>
          <w:sz w:val="24"/>
          <w:szCs w:val="24"/>
        </w:rPr>
        <w:t>Presente:</w:t>
      </w:r>
    </w:p>
    <w:p w14:paraId="5055AC07" w14:textId="5C67B6F0" w:rsidR="009E68E6" w:rsidRPr="00726053" w:rsidRDefault="00E068B4" w:rsidP="009E68E6">
      <w:pPr>
        <w:ind w:left="2160"/>
        <w:rPr>
          <w:rFonts w:ascii="Arial" w:eastAsia="MS PGothic" w:hAnsi="Arial" w:cs="Arial"/>
          <w:b/>
          <w:sz w:val="24"/>
          <w:szCs w:val="24"/>
        </w:rPr>
      </w:pPr>
      <w:r w:rsidRPr="00726053">
        <w:rPr>
          <w:rFonts w:ascii="Arial" w:eastAsia="MS PGothic" w:hAnsi="Arial" w:cs="Arial"/>
          <w:b/>
          <w:sz w:val="24"/>
          <w:szCs w:val="24"/>
        </w:rPr>
        <w:t xml:space="preserve">            </w:t>
      </w:r>
    </w:p>
    <w:p w14:paraId="288324A5" w14:textId="5739745C" w:rsidR="009E68E6" w:rsidRPr="00726053" w:rsidRDefault="009E68E6" w:rsidP="00FF205F">
      <w:pPr>
        <w:jc w:val="right"/>
        <w:rPr>
          <w:rFonts w:ascii="Arial" w:eastAsia="MS PGothic" w:hAnsi="Arial" w:cs="Arial"/>
          <w:sz w:val="24"/>
          <w:szCs w:val="24"/>
        </w:rPr>
      </w:pPr>
      <w:r w:rsidRPr="00726053">
        <w:rPr>
          <w:rFonts w:ascii="Arial" w:eastAsia="MS PGothic" w:hAnsi="Arial" w:cs="Arial"/>
          <w:sz w:val="24"/>
          <w:szCs w:val="24"/>
        </w:rPr>
        <w:t xml:space="preserve">Ixtlahuacán </w:t>
      </w:r>
      <w:r w:rsidR="00AE31E4" w:rsidRPr="00726053">
        <w:rPr>
          <w:rFonts w:ascii="Arial" w:eastAsia="MS PGothic" w:hAnsi="Arial" w:cs="Arial"/>
          <w:sz w:val="24"/>
          <w:szCs w:val="24"/>
        </w:rPr>
        <w:t xml:space="preserve">de los Membrillos, Jalisco, a </w:t>
      </w:r>
      <w:r w:rsidR="0035739A">
        <w:rPr>
          <w:rFonts w:ascii="Arial" w:eastAsia="MS PGothic" w:hAnsi="Arial" w:cs="Arial"/>
          <w:sz w:val="24"/>
          <w:szCs w:val="24"/>
        </w:rPr>
        <w:t>0</w:t>
      </w:r>
      <w:r w:rsidR="00B85679">
        <w:rPr>
          <w:rFonts w:ascii="Arial" w:eastAsia="MS PGothic" w:hAnsi="Arial" w:cs="Arial"/>
          <w:sz w:val="24"/>
          <w:szCs w:val="24"/>
        </w:rPr>
        <w:t>8</w:t>
      </w:r>
      <w:r w:rsidR="00F950F4" w:rsidRPr="00726053">
        <w:rPr>
          <w:rFonts w:ascii="Arial" w:eastAsia="MS PGothic" w:hAnsi="Arial" w:cs="Arial"/>
          <w:sz w:val="24"/>
          <w:szCs w:val="24"/>
        </w:rPr>
        <w:t xml:space="preserve"> de </w:t>
      </w:r>
      <w:r w:rsidR="00F76392">
        <w:rPr>
          <w:rFonts w:ascii="Arial" w:eastAsia="MS PGothic" w:hAnsi="Arial" w:cs="Arial"/>
          <w:sz w:val="24"/>
          <w:szCs w:val="24"/>
        </w:rPr>
        <w:t>Ju</w:t>
      </w:r>
      <w:r w:rsidR="00B85679">
        <w:rPr>
          <w:rFonts w:ascii="Arial" w:eastAsia="MS PGothic" w:hAnsi="Arial" w:cs="Arial"/>
          <w:sz w:val="24"/>
          <w:szCs w:val="24"/>
        </w:rPr>
        <w:t>l</w:t>
      </w:r>
      <w:r w:rsidR="00F76392">
        <w:rPr>
          <w:rFonts w:ascii="Arial" w:eastAsia="MS PGothic" w:hAnsi="Arial" w:cs="Arial"/>
          <w:sz w:val="24"/>
          <w:szCs w:val="24"/>
        </w:rPr>
        <w:t>io</w:t>
      </w:r>
      <w:r w:rsidR="00F8170E" w:rsidRPr="00726053">
        <w:rPr>
          <w:rFonts w:ascii="Arial" w:eastAsia="MS PGothic" w:hAnsi="Arial" w:cs="Arial"/>
          <w:sz w:val="24"/>
          <w:szCs w:val="24"/>
        </w:rPr>
        <w:t xml:space="preserve"> del 202</w:t>
      </w:r>
      <w:r w:rsidR="001D7D93">
        <w:rPr>
          <w:rFonts w:ascii="Arial" w:eastAsia="MS PGothic" w:hAnsi="Arial" w:cs="Arial"/>
          <w:sz w:val="24"/>
          <w:szCs w:val="24"/>
        </w:rPr>
        <w:t>6.</w:t>
      </w:r>
    </w:p>
    <w:p w14:paraId="4A2188B0" w14:textId="77777777" w:rsidR="009E68E6" w:rsidRPr="00726053" w:rsidRDefault="009E68E6" w:rsidP="009E68E6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</w:p>
    <w:p w14:paraId="0385A201" w14:textId="042A9B56" w:rsidR="009E68E6" w:rsidRPr="00726053" w:rsidRDefault="009E68E6" w:rsidP="00E068B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053">
        <w:rPr>
          <w:rFonts w:ascii="Arial" w:hAnsi="Arial" w:cs="Arial"/>
          <w:sz w:val="24"/>
          <w:szCs w:val="24"/>
        </w:rPr>
        <w:t>Con el propósito de transparentar el gasto público que realiza el Ayuntamiento de Ixtlahuacán de los Membrillos Jalisco a través de la herramienta del Colectivo Ciudadanos por Municipios Transparentes (CIMTRA), le informo que, en el mes de</w:t>
      </w:r>
      <w:r w:rsidR="008C469E" w:rsidRPr="00726053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="00B85679">
        <w:rPr>
          <w:rFonts w:ascii="Arial" w:hAnsi="Arial" w:cs="Arial"/>
          <w:b/>
          <w:sz w:val="24"/>
          <w:szCs w:val="24"/>
          <w:u w:val="single"/>
        </w:rPr>
        <w:t>Junio</w:t>
      </w:r>
      <w:proofErr w:type="gramEnd"/>
      <w:r w:rsidR="00F8170E" w:rsidRPr="00726053">
        <w:rPr>
          <w:rFonts w:ascii="Arial" w:hAnsi="Arial" w:cs="Arial"/>
          <w:b/>
          <w:sz w:val="24"/>
          <w:szCs w:val="24"/>
          <w:u w:val="single"/>
        </w:rPr>
        <w:t xml:space="preserve"> del año 202</w:t>
      </w:r>
      <w:r w:rsidR="00E52906">
        <w:rPr>
          <w:rFonts w:ascii="Arial" w:hAnsi="Arial" w:cs="Arial"/>
          <w:b/>
          <w:sz w:val="24"/>
          <w:szCs w:val="24"/>
          <w:u w:val="single"/>
        </w:rPr>
        <w:t>6</w:t>
      </w:r>
      <w:r w:rsidRPr="00726053">
        <w:rPr>
          <w:rFonts w:ascii="Arial" w:hAnsi="Arial" w:cs="Arial"/>
          <w:sz w:val="24"/>
          <w:szCs w:val="24"/>
        </w:rPr>
        <w:t xml:space="preserve">, </w:t>
      </w:r>
      <w:r w:rsidRPr="00726053">
        <w:rPr>
          <w:rFonts w:ascii="Arial" w:hAnsi="Arial" w:cs="Arial"/>
          <w:b/>
          <w:sz w:val="24"/>
          <w:szCs w:val="24"/>
        </w:rPr>
        <w:t xml:space="preserve">NO se ha realizado </w:t>
      </w:r>
      <w:r w:rsidR="0089475C" w:rsidRPr="00726053">
        <w:rPr>
          <w:rFonts w:ascii="Arial" w:hAnsi="Arial" w:cs="Arial"/>
          <w:b/>
          <w:bCs/>
          <w:sz w:val="24"/>
          <w:szCs w:val="24"/>
          <w:u w:val="single"/>
        </w:rPr>
        <w:t>Gastos de Representación o Viáticos del Cuerpo edilicio.</w:t>
      </w:r>
    </w:p>
    <w:p w14:paraId="717AE278" w14:textId="77777777" w:rsidR="0089475C" w:rsidRPr="00726053" w:rsidRDefault="0089475C" w:rsidP="0089475C">
      <w:pPr>
        <w:ind w:left="216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8A4C094" w14:textId="13C132C8" w:rsidR="009E68E6" w:rsidRPr="00726053" w:rsidRDefault="009E68E6" w:rsidP="00E068B4">
      <w:pPr>
        <w:rPr>
          <w:rFonts w:ascii="Arial" w:eastAsia="Arial Unicode MS" w:hAnsi="Arial" w:cs="Arial"/>
          <w:sz w:val="24"/>
          <w:szCs w:val="24"/>
        </w:rPr>
      </w:pPr>
      <w:r w:rsidRPr="00726053">
        <w:rPr>
          <w:rFonts w:ascii="Arial" w:hAnsi="Arial" w:cs="Arial"/>
          <w:sz w:val="24"/>
          <w:szCs w:val="24"/>
        </w:rPr>
        <w:t>Lo anterior, para generar la actualización mensual de la información fundamental, en términos del artículo 25 de la Ley de Transparencia y Acceso a la Información Pública del Estado de Jalisco y sus Municipios</w:t>
      </w:r>
      <w:r w:rsidR="00E068B4" w:rsidRPr="00726053">
        <w:rPr>
          <w:rFonts w:ascii="Arial" w:hAnsi="Arial" w:cs="Arial"/>
          <w:sz w:val="24"/>
          <w:szCs w:val="24"/>
        </w:rPr>
        <w:t>.</w:t>
      </w:r>
    </w:p>
    <w:p w14:paraId="237CBACB" w14:textId="77777777" w:rsidR="009E68E6" w:rsidRPr="00726053" w:rsidRDefault="009E68E6" w:rsidP="009E68E6">
      <w:pPr>
        <w:ind w:left="2160"/>
        <w:rPr>
          <w:rFonts w:ascii="Arial" w:eastAsia="Arial Unicode MS" w:hAnsi="Arial" w:cs="Arial"/>
          <w:sz w:val="24"/>
          <w:szCs w:val="24"/>
        </w:rPr>
      </w:pPr>
    </w:p>
    <w:p w14:paraId="0316CD19" w14:textId="7A9DD354" w:rsidR="009E68E6" w:rsidRPr="00726053" w:rsidRDefault="00E068B4" w:rsidP="00E068B4">
      <w:pPr>
        <w:rPr>
          <w:rFonts w:ascii="Arial" w:eastAsia="Arial Unicode MS" w:hAnsi="Arial" w:cs="Arial"/>
          <w:sz w:val="24"/>
          <w:szCs w:val="24"/>
        </w:rPr>
      </w:pPr>
      <w:r w:rsidRPr="00726053">
        <w:rPr>
          <w:rFonts w:ascii="Arial" w:eastAsia="Arial Unicode MS" w:hAnsi="Arial" w:cs="Arial"/>
          <w:sz w:val="24"/>
          <w:szCs w:val="24"/>
        </w:rPr>
        <w:t xml:space="preserve">                   </w:t>
      </w:r>
      <w:r w:rsidR="009E68E6" w:rsidRPr="00726053">
        <w:rPr>
          <w:rFonts w:ascii="Arial" w:eastAsia="Arial Unicode MS" w:hAnsi="Arial" w:cs="Arial"/>
          <w:sz w:val="24"/>
          <w:szCs w:val="24"/>
        </w:rPr>
        <w:t>Sin otro particular me despido, no sin antes reiterarle un cordial saludo.</w:t>
      </w:r>
    </w:p>
    <w:p w14:paraId="1CC6F946" w14:textId="77777777" w:rsidR="009E68E6" w:rsidRPr="00726053" w:rsidRDefault="009E68E6" w:rsidP="009E68E6">
      <w:pPr>
        <w:ind w:left="2160"/>
        <w:jc w:val="center"/>
        <w:rPr>
          <w:rFonts w:ascii="Arial" w:eastAsia="Arial Unicode MS" w:hAnsi="Arial" w:cs="Arial"/>
          <w:sz w:val="24"/>
          <w:szCs w:val="24"/>
        </w:rPr>
      </w:pPr>
    </w:p>
    <w:p w14:paraId="1855A6F6" w14:textId="4BE1092F" w:rsidR="009E68E6" w:rsidRPr="00726053" w:rsidRDefault="00E068B4" w:rsidP="00E068B4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726053">
        <w:rPr>
          <w:rFonts w:ascii="Arial" w:eastAsia="Arial Unicode MS" w:hAnsi="Arial" w:cs="Arial"/>
          <w:b/>
          <w:sz w:val="24"/>
          <w:szCs w:val="24"/>
        </w:rPr>
        <w:t xml:space="preserve">                        </w:t>
      </w:r>
      <w:r w:rsidR="009E68E6" w:rsidRPr="00726053">
        <w:rPr>
          <w:rFonts w:ascii="Arial" w:eastAsia="Arial Unicode MS" w:hAnsi="Arial" w:cs="Arial"/>
          <w:b/>
          <w:sz w:val="24"/>
          <w:szCs w:val="24"/>
        </w:rPr>
        <w:t>ATENTAMENTE:</w:t>
      </w:r>
    </w:p>
    <w:p w14:paraId="36510E85" w14:textId="77777777" w:rsidR="009E68E6" w:rsidRDefault="009E68E6" w:rsidP="009E68E6">
      <w:pPr>
        <w:ind w:left="2160"/>
        <w:rPr>
          <w:rFonts w:ascii="Arial" w:eastAsia="MS PGothic" w:hAnsi="Arial" w:cs="Arial"/>
          <w:b/>
          <w:sz w:val="24"/>
          <w:szCs w:val="24"/>
        </w:rPr>
      </w:pPr>
    </w:p>
    <w:p w14:paraId="0E6A6268" w14:textId="77777777" w:rsidR="00726053" w:rsidRDefault="00726053" w:rsidP="00726053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</w:t>
      </w:r>
    </w:p>
    <w:p w14:paraId="5EA6DBC2" w14:textId="0A1A524B" w:rsidR="009E68E6" w:rsidRPr="00726053" w:rsidRDefault="00726053" w:rsidP="00726053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</w:t>
      </w:r>
      <w:r w:rsidR="00E068B4" w:rsidRPr="00726053">
        <w:rPr>
          <w:rFonts w:ascii="Arial" w:eastAsia="Arial Unicode MS" w:hAnsi="Arial" w:cs="Arial"/>
          <w:b/>
          <w:sz w:val="24"/>
          <w:szCs w:val="24"/>
        </w:rPr>
        <w:t xml:space="preserve">       </w:t>
      </w:r>
      <w:r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E068B4" w:rsidRPr="00726053">
        <w:rPr>
          <w:rFonts w:ascii="Arial" w:eastAsia="Arial Unicode MS" w:hAnsi="Arial" w:cs="Arial"/>
          <w:b/>
          <w:sz w:val="24"/>
          <w:szCs w:val="24"/>
        </w:rPr>
        <w:t>___</w:t>
      </w:r>
      <w:r w:rsidR="009E68E6" w:rsidRPr="00726053">
        <w:rPr>
          <w:rFonts w:ascii="Arial" w:eastAsia="Arial Unicode MS" w:hAnsi="Arial" w:cs="Arial"/>
          <w:b/>
          <w:sz w:val="24"/>
          <w:szCs w:val="24"/>
        </w:rPr>
        <w:t>__________________________________________</w:t>
      </w:r>
    </w:p>
    <w:p w14:paraId="42497A57" w14:textId="39A5D3F0" w:rsidR="009E68E6" w:rsidRPr="00726053" w:rsidRDefault="00726053" w:rsidP="00E068B4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726053">
        <w:rPr>
          <w:rFonts w:ascii="Arial" w:eastAsia="Arial Unicode MS" w:hAnsi="Arial" w:cs="Arial"/>
          <w:b/>
          <w:sz w:val="24"/>
          <w:szCs w:val="24"/>
        </w:rPr>
        <w:t xml:space="preserve">      L.A.E. Bruno German Enciso Guillen</w:t>
      </w:r>
    </w:p>
    <w:p w14:paraId="17E745C8" w14:textId="5BF1A1F8" w:rsidR="009E68E6" w:rsidRPr="00726053" w:rsidRDefault="00726053" w:rsidP="00E068B4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726053">
        <w:rPr>
          <w:rFonts w:ascii="Arial" w:eastAsia="Arial Unicode MS" w:hAnsi="Arial" w:cs="Arial"/>
          <w:b/>
          <w:sz w:val="24"/>
          <w:szCs w:val="24"/>
        </w:rPr>
        <w:t xml:space="preserve">     Encargado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726053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726053">
        <w:rPr>
          <w:rFonts w:ascii="Arial" w:eastAsia="Arial Unicode MS" w:hAnsi="Arial" w:cs="Arial"/>
          <w:b/>
          <w:sz w:val="24"/>
          <w:szCs w:val="24"/>
        </w:rPr>
        <w:t>a Hacienda Municipal</w:t>
      </w:r>
    </w:p>
    <w:p w14:paraId="1E6CCBE5" w14:textId="4B8C3ED9" w:rsidR="009E68E6" w:rsidRPr="00726053" w:rsidRDefault="00726053" w:rsidP="00E068B4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726053">
        <w:rPr>
          <w:rFonts w:ascii="Arial" w:eastAsia="Arial Unicode MS" w:hAnsi="Arial" w:cs="Arial"/>
          <w:b/>
          <w:sz w:val="24"/>
          <w:szCs w:val="24"/>
        </w:rPr>
        <w:t xml:space="preserve">  De Ixtlahuacán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726053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726053">
        <w:rPr>
          <w:rFonts w:ascii="Arial" w:eastAsia="Arial Unicode MS" w:hAnsi="Arial" w:cs="Arial"/>
          <w:b/>
          <w:sz w:val="24"/>
          <w:szCs w:val="24"/>
        </w:rPr>
        <w:t>os Membrillos, Jalisco</w:t>
      </w:r>
    </w:p>
    <w:p w14:paraId="4ED6D98C" w14:textId="77777777" w:rsidR="009E68E6" w:rsidRDefault="009E68E6" w:rsidP="009E68E6">
      <w:pPr>
        <w:spacing w:after="0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01B71D89" w14:textId="77777777" w:rsidR="00726053" w:rsidRPr="00726053" w:rsidRDefault="00726053" w:rsidP="009E68E6">
      <w:pPr>
        <w:spacing w:after="0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2364A308" w14:textId="77777777" w:rsidR="009E68E6" w:rsidRPr="00726053" w:rsidRDefault="009E68E6" w:rsidP="009E68E6">
      <w:pPr>
        <w:spacing w:after="0"/>
        <w:ind w:left="2160"/>
        <w:rPr>
          <w:rFonts w:ascii="Arial" w:eastAsia="MS PGothic" w:hAnsi="Arial" w:cs="Arial"/>
          <w:sz w:val="24"/>
          <w:szCs w:val="24"/>
        </w:rPr>
      </w:pPr>
    </w:p>
    <w:p w14:paraId="66CF3535" w14:textId="77777777" w:rsidR="009E68E6" w:rsidRPr="00726053" w:rsidRDefault="009E68E6" w:rsidP="00E068B4">
      <w:pPr>
        <w:spacing w:after="0"/>
        <w:rPr>
          <w:rFonts w:ascii="Arial" w:eastAsia="MS PGothic" w:hAnsi="Arial" w:cs="Arial"/>
          <w:lang w:val="en-US"/>
        </w:rPr>
      </w:pPr>
      <w:proofErr w:type="spellStart"/>
      <w:r w:rsidRPr="00726053">
        <w:rPr>
          <w:rFonts w:ascii="Arial" w:eastAsia="MS PGothic" w:hAnsi="Arial" w:cs="Arial"/>
          <w:lang w:val="en-US"/>
        </w:rPr>
        <w:t>C.c.p</w:t>
      </w:r>
      <w:proofErr w:type="spellEnd"/>
      <w:r w:rsidRPr="00726053">
        <w:rPr>
          <w:rFonts w:ascii="Arial" w:eastAsia="MS PGothic" w:hAnsi="Arial" w:cs="Arial"/>
          <w:lang w:val="en-US"/>
        </w:rPr>
        <w:t xml:space="preserve">. </w:t>
      </w:r>
      <w:proofErr w:type="spellStart"/>
      <w:r w:rsidRPr="00726053">
        <w:rPr>
          <w:rFonts w:ascii="Arial" w:eastAsia="MS PGothic" w:hAnsi="Arial" w:cs="Arial"/>
          <w:lang w:val="en-US"/>
        </w:rPr>
        <w:t>Archivo</w:t>
      </w:r>
      <w:proofErr w:type="spellEnd"/>
    </w:p>
    <w:p w14:paraId="48B9820D" w14:textId="4B76BB6E" w:rsidR="00AA360F" w:rsidRPr="00726053" w:rsidRDefault="00F8170E" w:rsidP="00726053">
      <w:pPr>
        <w:spacing w:after="0"/>
        <w:rPr>
          <w:rFonts w:ascii="Arial" w:eastAsia="Arial Unicode MS" w:hAnsi="Arial" w:cs="Arial"/>
          <w:sz w:val="24"/>
          <w:szCs w:val="24"/>
          <w:lang w:val="en-US"/>
        </w:rPr>
      </w:pPr>
      <w:r w:rsidRPr="00726053">
        <w:rPr>
          <w:rFonts w:ascii="Arial" w:eastAsia="MS PGothic" w:hAnsi="Arial" w:cs="Arial"/>
          <w:lang w:val="en-US"/>
        </w:rPr>
        <w:t>HMI/</w:t>
      </w:r>
      <w:proofErr w:type="spellStart"/>
      <w:r w:rsidRPr="00726053">
        <w:rPr>
          <w:rFonts w:ascii="Arial" w:eastAsia="MS PGothic" w:hAnsi="Arial" w:cs="Arial"/>
          <w:lang w:val="en-US"/>
        </w:rPr>
        <w:t>ngzs</w:t>
      </w:r>
      <w:proofErr w:type="spellEnd"/>
    </w:p>
    <w:sectPr w:rsidR="00AA360F" w:rsidRPr="0072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08826" w14:textId="77777777" w:rsidR="006C5F6E" w:rsidRDefault="006C5F6E" w:rsidP="008E0914">
      <w:pPr>
        <w:spacing w:after="0" w:line="240" w:lineRule="auto"/>
      </w:pPr>
      <w:r>
        <w:separator/>
      </w:r>
    </w:p>
  </w:endnote>
  <w:endnote w:type="continuationSeparator" w:id="0">
    <w:p w14:paraId="247582D6" w14:textId="77777777" w:rsidR="006C5F6E" w:rsidRDefault="006C5F6E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551BB" w14:textId="77777777" w:rsidR="006C5F6E" w:rsidRDefault="006C5F6E" w:rsidP="008E0914">
      <w:pPr>
        <w:spacing w:after="0" w:line="240" w:lineRule="auto"/>
      </w:pPr>
      <w:r>
        <w:separator/>
      </w:r>
    </w:p>
  </w:footnote>
  <w:footnote w:type="continuationSeparator" w:id="0">
    <w:p w14:paraId="06025D06" w14:textId="77777777" w:rsidR="006C5F6E" w:rsidRDefault="006C5F6E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8E6"/>
    <w:rsid w:val="000435DD"/>
    <w:rsid w:val="000530EC"/>
    <w:rsid w:val="00066D56"/>
    <w:rsid w:val="00074742"/>
    <w:rsid w:val="000C2C53"/>
    <w:rsid w:val="000D2DB9"/>
    <w:rsid w:val="00101CA7"/>
    <w:rsid w:val="00122511"/>
    <w:rsid w:val="00136B32"/>
    <w:rsid w:val="001A4763"/>
    <w:rsid w:val="001A66F2"/>
    <w:rsid w:val="001A705E"/>
    <w:rsid w:val="001B25F4"/>
    <w:rsid w:val="001C3E8B"/>
    <w:rsid w:val="001D7D93"/>
    <w:rsid w:val="00202881"/>
    <w:rsid w:val="00203ED1"/>
    <w:rsid w:val="00221E8A"/>
    <w:rsid w:val="00246097"/>
    <w:rsid w:val="00292DB9"/>
    <w:rsid w:val="002D6F0C"/>
    <w:rsid w:val="002D7EC6"/>
    <w:rsid w:val="002E124E"/>
    <w:rsid w:val="002E6B69"/>
    <w:rsid w:val="003108CF"/>
    <w:rsid w:val="0035739A"/>
    <w:rsid w:val="003C32AD"/>
    <w:rsid w:val="003E1666"/>
    <w:rsid w:val="003E5081"/>
    <w:rsid w:val="004751E5"/>
    <w:rsid w:val="004B542B"/>
    <w:rsid w:val="004F7802"/>
    <w:rsid w:val="0050256B"/>
    <w:rsid w:val="00507DA6"/>
    <w:rsid w:val="0055312D"/>
    <w:rsid w:val="005603AF"/>
    <w:rsid w:val="005E2204"/>
    <w:rsid w:val="00615C58"/>
    <w:rsid w:val="0067547B"/>
    <w:rsid w:val="006C5F6E"/>
    <w:rsid w:val="007005EC"/>
    <w:rsid w:val="007071E8"/>
    <w:rsid w:val="00721F9D"/>
    <w:rsid w:val="00726053"/>
    <w:rsid w:val="00744413"/>
    <w:rsid w:val="007600FB"/>
    <w:rsid w:val="007C16D8"/>
    <w:rsid w:val="00801783"/>
    <w:rsid w:val="00890763"/>
    <w:rsid w:val="0089475C"/>
    <w:rsid w:val="008B162F"/>
    <w:rsid w:val="008C469E"/>
    <w:rsid w:val="008E0914"/>
    <w:rsid w:val="009C410D"/>
    <w:rsid w:val="009C4C99"/>
    <w:rsid w:val="009E68E6"/>
    <w:rsid w:val="00AA360F"/>
    <w:rsid w:val="00AB22DD"/>
    <w:rsid w:val="00AB537F"/>
    <w:rsid w:val="00AE31E4"/>
    <w:rsid w:val="00B22EAF"/>
    <w:rsid w:val="00B267D0"/>
    <w:rsid w:val="00B85679"/>
    <w:rsid w:val="00B95A66"/>
    <w:rsid w:val="00CD46E0"/>
    <w:rsid w:val="00D22060"/>
    <w:rsid w:val="00D510A3"/>
    <w:rsid w:val="00D944C2"/>
    <w:rsid w:val="00D94AEE"/>
    <w:rsid w:val="00DD7FA1"/>
    <w:rsid w:val="00DE2C4F"/>
    <w:rsid w:val="00E068B4"/>
    <w:rsid w:val="00E52906"/>
    <w:rsid w:val="00EB55B6"/>
    <w:rsid w:val="00EC4953"/>
    <w:rsid w:val="00ED52FC"/>
    <w:rsid w:val="00EF502D"/>
    <w:rsid w:val="00F0574C"/>
    <w:rsid w:val="00F2123C"/>
    <w:rsid w:val="00F41B7A"/>
    <w:rsid w:val="00F53A20"/>
    <w:rsid w:val="00F63F21"/>
    <w:rsid w:val="00F76392"/>
    <w:rsid w:val="00F8170E"/>
    <w:rsid w:val="00F950F4"/>
    <w:rsid w:val="00FA7F36"/>
    <w:rsid w:val="00FD1CE9"/>
    <w:rsid w:val="00FF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5EB6B"/>
  <w15:docId w15:val="{DF8C5DB1-58DF-4112-8794-CACE8F8E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8E6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-202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2022-2023</Template>
  <TotalTime>1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2</cp:revision>
  <cp:lastPrinted>2025-04-09T18:41:00Z</cp:lastPrinted>
  <dcterms:created xsi:type="dcterms:W3CDTF">2026-07-08T19:10:00Z</dcterms:created>
  <dcterms:modified xsi:type="dcterms:W3CDTF">2026-07-08T19:10:00Z</dcterms:modified>
</cp:coreProperties>
</file>