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85F4" w14:textId="77777777" w:rsidR="00F2123C" w:rsidRPr="005D31A2" w:rsidRDefault="00F2123C" w:rsidP="005D5C45">
      <w:pPr>
        <w:rPr>
          <w:sz w:val="24"/>
          <w:szCs w:val="24"/>
        </w:rPr>
      </w:pPr>
    </w:p>
    <w:p w14:paraId="516D9E7B" w14:textId="77777777" w:rsidR="00AA360F" w:rsidRPr="005D31A2" w:rsidRDefault="00AA360F">
      <w:pPr>
        <w:rPr>
          <w:sz w:val="24"/>
          <w:szCs w:val="24"/>
        </w:rPr>
      </w:pPr>
    </w:p>
    <w:p w14:paraId="7565C167" w14:textId="77777777" w:rsidR="00AA360F" w:rsidRPr="005D31A2" w:rsidRDefault="00AA360F">
      <w:pPr>
        <w:rPr>
          <w:sz w:val="24"/>
          <w:szCs w:val="24"/>
        </w:rPr>
      </w:pPr>
    </w:p>
    <w:p w14:paraId="5BB97BC3" w14:textId="77777777" w:rsidR="00AA360F" w:rsidRPr="005D31A2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9052BB5" w14:textId="2577073E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Hacienda Municipal</w:t>
      </w:r>
    </w:p>
    <w:p w14:paraId="466A7CA5" w14:textId="1F8F3C58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Asunto: </w:t>
      </w:r>
      <w:r w:rsidR="00D261F0">
        <w:rPr>
          <w:rFonts w:ascii="Arial" w:hAnsi="Arial" w:cs="Arial"/>
          <w:b/>
          <w:sz w:val="24"/>
          <w:szCs w:val="24"/>
        </w:rPr>
        <w:t>Información</w:t>
      </w:r>
      <w:r w:rsidRPr="005D31A2">
        <w:rPr>
          <w:rFonts w:ascii="Arial" w:hAnsi="Arial" w:cs="Arial"/>
          <w:b/>
          <w:sz w:val="24"/>
          <w:szCs w:val="24"/>
        </w:rPr>
        <w:t>/</w:t>
      </w:r>
      <w:r w:rsidR="00D261F0">
        <w:rPr>
          <w:rFonts w:ascii="Arial" w:hAnsi="Arial" w:cs="Arial"/>
          <w:b/>
          <w:sz w:val="24"/>
          <w:szCs w:val="24"/>
        </w:rPr>
        <w:t>0</w:t>
      </w:r>
      <w:r w:rsidR="00E418A9">
        <w:rPr>
          <w:rFonts w:ascii="Arial" w:hAnsi="Arial" w:cs="Arial"/>
          <w:b/>
          <w:sz w:val="24"/>
          <w:szCs w:val="24"/>
        </w:rPr>
        <w:t>80</w:t>
      </w:r>
      <w:r w:rsidR="006E0F3A">
        <w:rPr>
          <w:rFonts w:ascii="Arial" w:hAnsi="Arial" w:cs="Arial"/>
          <w:b/>
          <w:sz w:val="24"/>
          <w:szCs w:val="24"/>
        </w:rPr>
        <w:t>/2026</w:t>
      </w:r>
    </w:p>
    <w:p w14:paraId="7E3CA120" w14:textId="77777777" w:rsidR="0093503C" w:rsidRPr="005D31A2" w:rsidRDefault="0093503C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76FE4AFF" w14:textId="54C347AE" w:rsidR="0093503C" w:rsidRPr="005D31A2" w:rsidRDefault="002B1DFC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Mtra</w:t>
      </w:r>
      <w:r w:rsidR="00802782" w:rsidRPr="005D31A2">
        <w:rPr>
          <w:rFonts w:ascii="Arial" w:hAnsi="Arial" w:cs="Arial"/>
          <w:b/>
          <w:sz w:val="24"/>
          <w:szCs w:val="24"/>
        </w:rPr>
        <w:t>. Mónica Alejandra Hernández Ochoa</w:t>
      </w:r>
    </w:p>
    <w:p w14:paraId="14901AF1" w14:textId="22C5150E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Encargada de la Dirección de la Unidad </w:t>
      </w:r>
    </w:p>
    <w:p w14:paraId="77663E3A" w14:textId="6A7FE348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de Transparencia y Buenas Prácticas</w:t>
      </w:r>
    </w:p>
    <w:p w14:paraId="286E3D7E" w14:textId="48FB5C86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Presente:</w:t>
      </w:r>
    </w:p>
    <w:p w14:paraId="2839DF85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4F40B580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07FD495" w14:textId="4223B895" w:rsidR="0093503C" w:rsidRPr="005D31A2" w:rsidRDefault="0093503C" w:rsidP="00420181">
      <w:pPr>
        <w:spacing w:before="41" w:after="0" w:line="260" w:lineRule="exact"/>
        <w:ind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Ixtlahuacán</w:t>
      </w:r>
      <w:r w:rsidR="00325B19" w:rsidRPr="005D31A2">
        <w:rPr>
          <w:rFonts w:ascii="Arial" w:hAnsi="Arial" w:cs="Arial"/>
          <w:b/>
          <w:sz w:val="24"/>
          <w:szCs w:val="24"/>
        </w:rPr>
        <w:t xml:space="preserve"> de los Membrillos, Jalisco a </w:t>
      </w:r>
      <w:r w:rsidR="00544E7E">
        <w:rPr>
          <w:rFonts w:ascii="Arial" w:hAnsi="Arial" w:cs="Arial"/>
          <w:b/>
          <w:sz w:val="24"/>
          <w:szCs w:val="24"/>
        </w:rPr>
        <w:t>0</w:t>
      </w:r>
      <w:r w:rsidR="003366C3">
        <w:rPr>
          <w:rFonts w:ascii="Arial" w:hAnsi="Arial" w:cs="Arial"/>
          <w:b/>
          <w:sz w:val="24"/>
          <w:szCs w:val="24"/>
        </w:rPr>
        <w:t>8</w:t>
      </w:r>
      <w:r w:rsidR="00A40858" w:rsidRPr="005D31A2">
        <w:rPr>
          <w:rFonts w:ascii="Arial" w:hAnsi="Arial" w:cs="Arial"/>
          <w:b/>
          <w:sz w:val="24"/>
          <w:szCs w:val="24"/>
        </w:rPr>
        <w:t xml:space="preserve"> de</w:t>
      </w:r>
      <w:r w:rsidR="00420181">
        <w:rPr>
          <w:rFonts w:ascii="Arial" w:hAnsi="Arial" w:cs="Arial"/>
          <w:b/>
          <w:sz w:val="24"/>
          <w:szCs w:val="24"/>
        </w:rPr>
        <w:t xml:space="preserve"> </w:t>
      </w:r>
      <w:r w:rsidR="001904F5">
        <w:rPr>
          <w:rFonts w:ascii="Arial" w:hAnsi="Arial" w:cs="Arial"/>
          <w:b/>
          <w:sz w:val="24"/>
          <w:szCs w:val="24"/>
        </w:rPr>
        <w:t>ju</w:t>
      </w:r>
      <w:r w:rsidR="003366C3">
        <w:rPr>
          <w:rFonts w:ascii="Arial" w:hAnsi="Arial" w:cs="Arial"/>
          <w:b/>
          <w:sz w:val="24"/>
          <w:szCs w:val="24"/>
        </w:rPr>
        <w:t>l</w:t>
      </w:r>
      <w:r w:rsidR="001904F5">
        <w:rPr>
          <w:rFonts w:ascii="Arial" w:hAnsi="Arial" w:cs="Arial"/>
          <w:b/>
          <w:sz w:val="24"/>
          <w:szCs w:val="24"/>
        </w:rPr>
        <w:t>io</w:t>
      </w:r>
      <w:r w:rsidR="00A3017E" w:rsidRPr="005D31A2">
        <w:rPr>
          <w:rFonts w:ascii="Arial" w:hAnsi="Arial" w:cs="Arial"/>
          <w:b/>
          <w:sz w:val="24"/>
          <w:szCs w:val="24"/>
        </w:rPr>
        <w:t xml:space="preserve"> </w:t>
      </w:r>
      <w:r w:rsidR="00AE083E" w:rsidRPr="005D31A2">
        <w:rPr>
          <w:rFonts w:ascii="Arial" w:hAnsi="Arial" w:cs="Arial"/>
          <w:b/>
          <w:sz w:val="24"/>
          <w:szCs w:val="24"/>
        </w:rPr>
        <w:t>del 202</w:t>
      </w:r>
      <w:r w:rsidR="00420181">
        <w:rPr>
          <w:rFonts w:ascii="Arial" w:hAnsi="Arial" w:cs="Arial"/>
          <w:b/>
          <w:sz w:val="24"/>
          <w:szCs w:val="24"/>
        </w:rPr>
        <w:t>6</w:t>
      </w:r>
    </w:p>
    <w:p w14:paraId="430B0CE1" w14:textId="77777777" w:rsidR="0093503C" w:rsidRPr="005D31A2" w:rsidRDefault="0093503C" w:rsidP="009755A5">
      <w:pPr>
        <w:spacing w:before="41"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19F9E8C9" w14:textId="0C16455A" w:rsidR="0093503C" w:rsidRPr="005D31A2" w:rsidRDefault="0093503C" w:rsidP="00802782">
      <w:pPr>
        <w:spacing w:before="41"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Membrillos, Jalisco a través de la herramienta del Colectivo Ciudadanos por Municipios Transparentes </w:t>
      </w:r>
      <w:r w:rsidRPr="005D31A2">
        <w:rPr>
          <w:rFonts w:ascii="Arial" w:hAnsi="Arial" w:cs="Arial"/>
          <w:b/>
          <w:sz w:val="24"/>
          <w:szCs w:val="24"/>
        </w:rPr>
        <w:t xml:space="preserve">(CIMTRA), </w:t>
      </w:r>
      <w:r w:rsidRPr="005D31A2">
        <w:rPr>
          <w:rFonts w:ascii="Arial" w:hAnsi="Arial" w:cs="Arial"/>
          <w:sz w:val="24"/>
          <w:szCs w:val="24"/>
        </w:rPr>
        <w:t xml:space="preserve">le informo que, en el </w:t>
      </w:r>
      <w:r w:rsidR="00AB190D" w:rsidRPr="005D31A2">
        <w:rPr>
          <w:rFonts w:ascii="Arial" w:hAnsi="Arial" w:cs="Arial"/>
          <w:b/>
          <w:sz w:val="24"/>
          <w:szCs w:val="24"/>
          <w:u w:val="single"/>
        </w:rPr>
        <w:t xml:space="preserve">mes de </w:t>
      </w:r>
      <w:r w:rsidR="003366C3">
        <w:rPr>
          <w:rFonts w:ascii="Arial" w:hAnsi="Arial" w:cs="Arial"/>
          <w:b/>
          <w:sz w:val="24"/>
          <w:szCs w:val="24"/>
          <w:u w:val="single"/>
        </w:rPr>
        <w:t>Junio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5D31A2">
        <w:rPr>
          <w:rFonts w:ascii="Arial" w:hAnsi="Arial" w:cs="Arial"/>
          <w:b/>
          <w:sz w:val="24"/>
          <w:szCs w:val="24"/>
          <w:u w:val="single"/>
        </w:rPr>
        <w:t>d</w:t>
      </w:r>
      <w:r w:rsidR="00AE083E" w:rsidRPr="005D31A2">
        <w:rPr>
          <w:rFonts w:ascii="Arial" w:hAnsi="Arial" w:cs="Arial"/>
          <w:b/>
          <w:sz w:val="24"/>
          <w:szCs w:val="24"/>
          <w:u w:val="single"/>
        </w:rPr>
        <w:t>e</w:t>
      </w:r>
      <w:proofErr w:type="spellEnd"/>
      <w:r w:rsidR="00AE083E" w:rsidRPr="005D31A2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6E0F3A">
        <w:rPr>
          <w:rFonts w:ascii="Arial" w:hAnsi="Arial" w:cs="Arial"/>
          <w:b/>
          <w:sz w:val="24"/>
          <w:szCs w:val="24"/>
          <w:u w:val="single"/>
        </w:rPr>
        <w:t>6</w:t>
      </w:r>
      <w:r w:rsidRPr="005D31A2">
        <w:rPr>
          <w:rFonts w:ascii="Arial" w:hAnsi="Arial" w:cs="Arial"/>
          <w:b/>
          <w:sz w:val="24"/>
          <w:szCs w:val="24"/>
        </w:rPr>
        <w:t xml:space="preserve">, No se ha realizado gasto alguno de 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Gastos de Representación de los </w:t>
      </w:r>
      <w:r w:rsidR="000A7D4A" w:rsidRPr="005D31A2">
        <w:rPr>
          <w:rFonts w:ascii="Arial" w:hAnsi="Arial" w:cs="Arial"/>
          <w:b/>
          <w:sz w:val="24"/>
          <w:szCs w:val="24"/>
          <w:u w:val="single"/>
        </w:rPr>
        <w:t>funcionarios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 de Primer Nivel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D31A2">
        <w:rPr>
          <w:rFonts w:ascii="Arial" w:hAnsi="Arial" w:cs="Arial"/>
          <w:b/>
          <w:sz w:val="24"/>
          <w:szCs w:val="24"/>
        </w:rPr>
        <w:t>de este gobierno municipal.</w:t>
      </w:r>
    </w:p>
    <w:p w14:paraId="23642C2E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54FFAD49" w14:textId="77777777" w:rsidR="0093503C" w:rsidRPr="005D31A2" w:rsidRDefault="0093503C" w:rsidP="00623179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Lo anterior, para generar la actualización mensual de la información fundamental en términos del artículo de la Ley de Transparencia y Acceso a la información Pública del Estado de Jalisco y sus Municipios.</w:t>
      </w:r>
    </w:p>
    <w:p w14:paraId="6FA7BBC8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3645E0DD" w14:textId="77777777" w:rsidR="005D31A2" w:rsidRDefault="005D31A2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</w:p>
    <w:p w14:paraId="10DBE7F0" w14:textId="05EB7DCD" w:rsidR="0093503C" w:rsidRPr="005D31A2" w:rsidRDefault="0093503C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Sin otro particular me despido, no sin antes reiterarle un cordial saludo</w:t>
      </w:r>
    </w:p>
    <w:p w14:paraId="5F5D947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24156E8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653CF319" w14:textId="24ECEB22" w:rsidR="0093503C" w:rsidRPr="005D31A2" w:rsidRDefault="005D31A2" w:rsidP="005D31A2">
      <w:pPr>
        <w:spacing w:after="0" w:line="260" w:lineRule="exact"/>
        <w:ind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623179" w:rsidRPr="005D31A2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93503C" w:rsidRPr="005D31A2">
        <w:rPr>
          <w:rFonts w:ascii="Arial" w:hAnsi="Arial" w:cs="Arial"/>
          <w:b/>
          <w:sz w:val="24"/>
          <w:szCs w:val="24"/>
        </w:rPr>
        <w:t>ATENTAMENTE:</w:t>
      </w:r>
    </w:p>
    <w:p w14:paraId="6E46F4AC" w14:textId="77777777" w:rsidR="0093503C" w:rsidRPr="005D31A2" w:rsidRDefault="0093503C" w:rsidP="009755A5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E102CF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D99A34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5A188579" w14:textId="0242292A" w:rsidR="0093503C" w:rsidRPr="005D31A2" w:rsidRDefault="000A7D4A" w:rsidP="000A7D4A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   </w:t>
      </w:r>
      <w:r w:rsidR="0093503C" w:rsidRPr="005D31A2">
        <w:rPr>
          <w:rFonts w:ascii="Arial" w:hAnsi="Arial" w:cs="Arial"/>
          <w:b/>
          <w:sz w:val="24"/>
          <w:szCs w:val="24"/>
        </w:rPr>
        <w:t>_________________________________________</w:t>
      </w:r>
    </w:p>
    <w:p w14:paraId="79C547C6" w14:textId="5AD6B092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>L.A.E. Bruno German Enciso Guillen</w:t>
      </w:r>
    </w:p>
    <w:p w14:paraId="205F6873" w14:textId="2EB45F4D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 xml:space="preserve">Encargado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a Hacienda Municipal</w:t>
      </w:r>
    </w:p>
    <w:p w14:paraId="0736BE73" w14:textId="440EFE30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d</w:t>
      </w:r>
      <w:r w:rsidRPr="005D31A2">
        <w:rPr>
          <w:rFonts w:ascii="Arial" w:hAnsi="Arial" w:cs="Arial"/>
          <w:b/>
          <w:sz w:val="24"/>
          <w:szCs w:val="24"/>
        </w:rPr>
        <w:t xml:space="preserve">e Ixtlahuacán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os Membrillos, Jalisco</w:t>
      </w:r>
    </w:p>
    <w:p w14:paraId="5A34FDDE" w14:textId="77777777" w:rsidR="0093503C" w:rsidRPr="005D31A2" w:rsidRDefault="0093503C" w:rsidP="005D31A2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DFC216A" w14:textId="77777777" w:rsidR="0093503C" w:rsidRPr="005D31A2" w:rsidRDefault="0093503C" w:rsidP="009755A5">
      <w:pPr>
        <w:spacing w:after="0" w:line="260" w:lineRule="exact"/>
        <w:ind w:left="2160" w:right="132"/>
        <w:rPr>
          <w:rFonts w:ascii="Arial" w:hAnsi="Arial" w:cs="Arial"/>
          <w:sz w:val="24"/>
          <w:szCs w:val="24"/>
        </w:rPr>
      </w:pPr>
    </w:p>
    <w:p w14:paraId="0C9AAB57" w14:textId="77777777" w:rsidR="0093503C" w:rsidRPr="005D31A2" w:rsidRDefault="0093503C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proofErr w:type="spellStart"/>
      <w:r w:rsidRPr="005D31A2">
        <w:rPr>
          <w:rFonts w:ascii="Arial" w:hAnsi="Arial" w:cs="Arial"/>
          <w:lang w:val="en-US"/>
        </w:rPr>
        <w:t>C.c.p</w:t>
      </w:r>
      <w:proofErr w:type="spellEnd"/>
      <w:r w:rsidRPr="005D31A2">
        <w:rPr>
          <w:rFonts w:ascii="Arial" w:hAnsi="Arial" w:cs="Arial"/>
          <w:lang w:val="en-US"/>
        </w:rPr>
        <w:t xml:space="preserve">. </w:t>
      </w:r>
      <w:proofErr w:type="spellStart"/>
      <w:r w:rsidRPr="005D31A2">
        <w:rPr>
          <w:rFonts w:ascii="Arial" w:hAnsi="Arial" w:cs="Arial"/>
          <w:lang w:val="en-US"/>
        </w:rPr>
        <w:t>Archivo</w:t>
      </w:r>
      <w:proofErr w:type="spellEnd"/>
    </w:p>
    <w:p w14:paraId="24ABD531" w14:textId="14A1F005" w:rsidR="0093503C" w:rsidRPr="005D31A2" w:rsidRDefault="00AE083E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r w:rsidRPr="005D31A2">
        <w:rPr>
          <w:rFonts w:ascii="Arial" w:hAnsi="Arial" w:cs="Arial"/>
          <w:lang w:val="en-US"/>
        </w:rPr>
        <w:t>HMI/</w:t>
      </w:r>
      <w:proofErr w:type="spellStart"/>
      <w:r w:rsidRPr="005D31A2">
        <w:rPr>
          <w:rFonts w:ascii="Arial" w:hAnsi="Arial" w:cs="Arial"/>
          <w:lang w:val="en-US"/>
        </w:rPr>
        <w:t>ngzs</w:t>
      </w:r>
      <w:proofErr w:type="spellEnd"/>
    </w:p>
    <w:p w14:paraId="6F1E6F32" w14:textId="77777777" w:rsidR="00AA360F" w:rsidRPr="005D31A2" w:rsidRDefault="0093503C" w:rsidP="0093503C">
      <w:pPr>
        <w:rPr>
          <w:sz w:val="24"/>
          <w:szCs w:val="24"/>
          <w:lang w:val="en-US"/>
        </w:rPr>
      </w:pPr>
      <w:r w:rsidRPr="005D31A2">
        <w:rPr>
          <w:rFonts w:ascii="Arial" w:eastAsia="Arial Unicode MS" w:hAnsi="Arial" w:cs="Arial"/>
          <w:sz w:val="24"/>
          <w:szCs w:val="24"/>
          <w:lang w:val="en-US"/>
        </w:rPr>
        <w:tab/>
      </w:r>
    </w:p>
    <w:sectPr w:rsidR="00AA360F" w:rsidRPr="005D31A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DF57" w14:textId="77777777" w:rsidR="008E0CC6" w:rsidRDefault="008E0CC6" w:rsidP="008E0914">
      <w:pPr>
        <w:spacing w:after="0" w:line="240" w:lineRule="auto"/>
      </w:pPr>
      <w:r>
        <w:separator/>
      </w:r>
    </w:p>
  </w:endnote>
  <w:endnote w:type="continuationSeparator" w:id="0">
    <w:p w14:paraId="4636819D" w14:textId="77777777" w:rsidR="008E0CC6" w:rsidRDefault="008E0CC6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DA57" w14:textId="77777777" w:rsidR="008E0CC6" w:rsidRDefault="008E0CC6" w:rsidP="008E0914">
      <w:pPr>
        <w:spacing w:after="0" w:line="240" w:lineRule="auto"/>
      </w:pPr>
      <w:r>
        <w:separator/>
      </w:r>
    </w:p>
  </w:footnote>
  <w:footnote w:type="continuationSeparator" w:id="0">
    <w:p w14:paraId="1A4042A8" w14:textId="77777777" w:rsidR="008E0CC6" w:rsidRDefault="008E0CC6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EEF6" w14:textId="7F42B64F" w:rsidR="008E0914" w:rsidRDefault="002D7B41" w:rsidP="002D7B41">
    <w:pPr>
      <w:pStyle w:val="Encabezado"/>
      <w:tabs>
        <w:tab w:val="clear" w:pos="4680"/>
        <w:tab w:val="clear" w:pos="9360"/>
        <w:tab w:val="left" w:pos="8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3C"/>
    <w:rsid w:val="00057418"/>
    <w:rsid w:val="000866B9"/>
    <w:rsid w:val="000A4C9E"/>
    <w:rsid w:val="000A7D4A"/>
    <w:rsid w:val="000E628C"/>
    <w:rsid w:val="00101CA7"/>
    <w:rsid w:val="001067DF"/>
    <w:rsid w:val="00117176"/>
    <w:rsid w:val="001904F5"/>
    <w:rsid w:val="001A3113"/>
    <w:rsid w:val="001C0130"/>
    <w:rsid w:val="001C25E5"/>
    <w:rsid w:val="001E2E1F"/>
    <w:rsid w:val="0020184A"/>
    <w:rsid w:val="00255C97"/>
    <w:rsid w:val="00272814"/>
    <w:rsid w:val="00285492"/>
    <w:rsid w:val="00292DB9"/>
    <w:rsid w:val="002B1DFC"/>
    <w:rsid w:val="002C1612"/>
    <w:rsid w:val="002D7321"/>
    <w:rsid w:val="002D7B41"/>
    <w:rsid w:val="00325B19"/>
    <w:rsid w:val="003366C3"/>
    <w:rsid w:val="003B7D8F"/>
    <w:rsid w:val="003C68A0"/>
    <w:rsid w:val="003D7B66"/>
    <w:rsid w:val="00420181"/>
    <w:rsid w:val="004519AD"/>
    <w:rsid w:val="00497A91"/>
    <w:rsid w:val="004B542B"/>
    <w:rsid w:val="004D6137"/>
    <w:rsid w:val="00507DA6"/>
    <w:rsid w:val="00516E5F"/>
    <w:rsid w:val="00527929"/>
    <w:rsid w:val="00544E7E"/>
    <w:rsid w:val="00545199"/>
    <w:rsid w:val="0055312D"/>
    <w:rsid w:val="00593DEB"/>
    <w:rsid w:val="005C6A04"/>
    <w:rsid w:val="005D249F"/>
    <w:rsid w:val="005D31A2"/>
    <w:rsid w:val="005D5C45"/>
    <w:rsid w:val="005E2204"/>
    <w:rsid w:val="00623179"/>
    <w:rsid w:val="00647A48"/>
    <w:rsid w:val="0065181A"/>
    <w:rsid w:val="006809F5"/>
    <w:rsid w:val="006E0F3A"/>
    <w:rsid w:val="00722A6F"/>
    <w:rsid w:val="00736663"/>
    <w:rsid w:val="00752E2F"/>
    <w:rsid w:val="0079084A"/>
    <w:rsid w:val="007A55B5"/>
    <w:rsid w:val="007E3A74"/>
    <w:rsid w:val="00802782"/>
    <w:rsid w:val="0080637B"/>
    <w:rsid w:val="0089088D"/>
    <w:rsid w:val="008E0914"/>
    <w:rsid w:val="008E0CC6"/>
    <w:rsid w:val="0093503C"/>
    <w:rsid w:val="00966394"/>
    <w:rsid w:val="009755A5"/>
    <w:rsid w:val="009C410D"/>
    <w:rsid w:val="00A3017E"/>
    <w:rsid w:val="00A40858"/>
    <w:rsid w:val="00A47D5E"/>
    <w:rsid w:val="00A72FA7"/>
    <w:rsid w:val="00A81D9E"/>
    <w:rsid w:val="00A97674"/>
    <w:rsid w:val="00AA360F"/>
    <w:rsid w:val="00AB190D"/>
    <w:rsid w:val="00AE083E"/>
    <w:rsid w:val="00AF3311"/>
    <w:rsid w:val="00B267D0"/>
    <w:rsid w:val="00B3761F"/>
    <w:rsid w:val="00BD30B3"/>
    <w:rsid w:val="00C12198"/>
    <w:rsid w:val="00C21762"/>
    <w:rsid w:val="00C30FDE"/>
    <w:rsid w:val="00C93162"/>
    <w:rsid w:val="00CA4E6B"/>
    <w:rsid w:val="00D261F0"/>
    <w:rsid w:val="00D40620"/>
    <w:rsid w:val="00D944C2"/>
    <w:rsid w:val="00DD7FA1"/>
    <w:rsid w:val="00E418A9"/>
    <w:rsid w:val="00E93A06"/>
    <w:rsid w:val="00EB55B6"/>
    <w:rsid w:val="00ED7BB2"/>
    <w:rsid w:val="00F2123C"/>
    <w:rsid w:val="00F90151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48EF3"/>
  <w15:docId w15:val="{913F8ED4-0105-4BC6-B036-26F6557D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3C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2025-05-15T16:31:00Z</cp:lastPrinted>
  <dcterms:created xsi:type="dcterms:W3CDTF">2026-07-08T19:08:00Z</dcterms:created>
  <dcterms:modified xsi:type="dcterms:W3CDTF">2026-07-08T19:08:00Z</dcterms:modified>
</cp:coreProperties>
</file>